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949" w:rsidRDefault="006F0949" w:rsidP="00C71D75"/>
    <w:p w:rsidR="00C71D75" w:rsidRPr="00C71D75" w:rsidRDefault="00C71D75" w:rsidP="00C71D75"/>
    <w:p w:rsidR="00C71D75" w:rsidRDefault="00C71D75" w:rsidP="006F0949">
      <w:pPr>
        <w:pStyle w:val="Title"/>
      </w:pPr>
      <w:r>
        <w:t>SECTION 83</w:t>
      </w:r>
      <w:r w:rsidR="00FA6776">
        <w:t>C</w:t>
      </w:r>
      <w:r>
        <w:t xml:space="preserve"> </w:t>
      </w:r>
      <w:r>
        <w:br/>
      </w:r>
    </w:p>
    <w:p w:rsidR="00A62F1B" w:rsidRDefault="006F0949" w:rsidP="006F0949">
      <w:pPr>
        <w:pStyle w:val="Title"/>
      </w:pPr>
      <w:r>
        <w:t xml:space="preserve">REQUEST FOR PROPOSAL </w:t>
      </w:r>
      <w:r w:rsidR="00C71D75">
        <w:br/>
      </w:r>
      <w:r>
        <w:t>APPLICATION FORM</w:t>
      </w:r>
    </w:p>
    <w:p w:rsidR="006F0949" w:rsidRDefault="006F0949"/>
    <w:p w:rsidR="006F0949" w:rsidRDefault="006F0949"/>
    <w:p w:rsidR="00CA101B" w:rsidRDefault="00CA101B"/>
    <w:p w:rsidR="006F0949" w:rsidRDefault="006F0949" w:rsidP="009E3D57">
      <w:pPr>
        <w:pStyle w:val="Heading1"/>
      </w:pPr>
      <w:r w:rsidRPr="006F0949">
        <w:t>Applicant Information</w:t>
      </w:r>
    </w:p>
    <w:p w:rsidR="006F0949" w:rsidRDefault="00CA101B" w:rsidP="00CA101B">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CA101B" w:rsidRDefault="00CA101B" w:rsidP="006F0949">
      <w:pPr>
        <w:ind w:firstLine="720"/>
        <w:rPr>
          <w:rFonts w:ascii="Times New Roman" w:hAnsi="Times New Roman" w:cs="Times New Roman"/>
          <w:sz w:val="24"/>
        </w:rPr>
        <w:sectPr w:rsidR="00CA101B" w:rsidSect="006F0949">
          <w:headerReference w:type="default" r:id="rId9"/>
          <w:pgSz w:w="12240" w:h="15840"/>
          <w:pgMar w:top="1440" w:right="1440" w:bottom="1440" w:left="1440" w:header="720" w:footer="720" w:gutter="0"/>
          <w:cols w:space="720"/>
          <w:titlePg/>
          <w:docGrid w:linePitch="360"/>
        </w:sectPr>
      </w:pPr>
    </w:p>
    <w:p w:rsidR="00CA101B" w:rsidRPr="009E3D57" w:rsidRDefault="006F0949" w:rsidP="006F0949">
      <w:pPr>
        <w:ind w:firstLine="720"/>
        <w:rPr>
          <w:rFonts w:cs="Times New Roman"/>
        </w:rPr>
      </w:pPr>
      <w:r w:rsidRPr="009E3D57">
        <w:rPr>
          <w:rFonts w:cs="Times New Roman"/>
        </w:rPr>
        <w:lastRenderedPageBreak/>
        <w:t>Applicant:</w:t>
      </w:r>
      <w:r w:rsidR="00CA101B" w:rsidRPr="009E3D57">
        <w:rPr>
          <w:rFonts w:cs="Times New Roman"/>
        </w:rPr>
        <w:t xml:space="preserve"> </w:t>
      </w:r>
      <w:sdt>
        <w:sdtPr>
          <w:rPr>
            <w:rFonts w:cs="Times New Roman"/>
          </w:rPr>
          <w:id w:val="692498321"/>
          <w:placeholder>
            <w:docPart w:val="A10E9C5F9A7C4943A642DD02D4D37B1A"/>
          </w:placeholder>
          <w:showingPlcHdr/>
        </w:sdtPr>
        <w:sdtEndPr/>
        <w:sdtContent>
          <w:bookmarkStart w:id="0" w:name="_GoBack"/>
          <w:r w:rsidR="00CA101B" w:rsidRPr="009E3D57">
            <w:rPr>
              <w:rStyle w:val="PlaceholderText"/>
            </w:rPr>
            <w:t>enter applicant name</w:t>
          </w:r>
          <w:bookmarkEnd w:id="0"/>
        </w:sdtContent>
      </w:sdt>
    </w:p>
    <w:p w:rsidR="00CA101B" w:rsidRPr="009E3D57" w:rsidRDefault="00CA101B" w:rsidP="006F0949">
      <w:pPr>
        <w:ind w:firstLine="720"/>
        <w:rPr>
          <w:rFonts w:cs="Times New Roman"/>
        </w:rPr>
      </w:pPr>
      <w:r w:rsidRPr="009E3D57">
        <w:rPr>
          <w:rFonts w:cs="Times New Roman"/>
        </w:rPr>
        <w:t xml:space="preserve">Contact: </w:t>
      </w:r>
      <w:sdt>
        <w:sdtPr>
          <w:rPr>
            <w:rFonts w:cs="Times New Roman"/>
          </w:rPr>
          <w:id w:val="-496968944"/>
          <w:placeholder>
            <w:docPart w:val="B4589B0D9A4841909FDEBB52E0F3E992"/>
          </w:placeholder>
          <w:showingPlcHdr/>
        </w:sdtPr>
        <w:sdtEndPr/>
        <w:sdtContent>
          <w:r w:rsidRPr="009E3D57">
            <w:rPr>
              <w:rStyle w:val="PlaceholderText"/>
            </w:rPr>
            <w:t>enter name</w:t>
          </w:r>
        </w:sdtContent>
      </w:sdt>
    </w:p>
    <w:p w:rsidR="00CA101B" w:rsidRPr="009E3D57" w:rsidRDefault="00CA101B" w:rsidP="006F0949">
      <w:pPr>
        <w:ind w:firstLine="720"/>
        <w:rPr>
          <w:rFonts w:cs="Times New Roman"/>
        </w:rPr>
      </w:pPr>
    </w:p>
    <w:p w:rsidR="00CA101B" w:rsidRPr="009E3D57" w:rsidRDefault="00CA101B" w:rsidP="006F0949">
      <w:pPr>
        <w:ind w:firstLine="720"/>
        <w:rPr>
          <w:rFonts w:cs="Times New Roman"/>
        </w:rPr>
      </w:pPr>
      <w:r w:rsidRPr="009E3D57">
        <w:rPr>
          <w:rFonts w:cs="Times New Roman"/>
        </w:rPr>
        <w:lastRenderedPageBreak/>
        <w:t xml:space="preserve">Address: </w:t>
      </w:r>
      <w:sdt>
        <w:sdtPr>
          <w:rPr>
            <w:rFonts w:cs="Times New Roman"/>
          </w:rPr>
          <w:id w:val="-854037369"/>
          <w:placeholder>
            <w:docPart w:val="2E4A4C22BB114D44A0330634B3530236"/>
          </w:placeholder>
          <w:showingPlcHdr/>
        </w:sdtPr>
        <w:sdtEndPr/>
        <w:sdtContent>
          <w:r w:rsidRPr="009E3D57">
            <w:rPr>
              <w:rStyle w:val="PlaceholderText"/>
            </w:rPr>
            <w:t>enter address</w:t>
          </w:r>
        </w:sdtContent>
      </w:sdt>
    </w:p>
    <w:p w:rsidR="00CA101B" w:rsidRPr="009E3D57" w:rsidRDefault="00CA101B" w:rsidP="006F0949">
      <w:pPr>
        <w:ind w:firstLine="720"/>
        <w:rPr>
          <w:rFonts w:cs="Times New Roman"/>
        </w:rPr>
      </w:pPr>
      <w:r w:rsidRPr="009E3D57">
        <w:rPr>
          <w:rFonts w:cs="Times New Roman"/>
        </w:rPr>
        <w:t xml:space="preserve">Phone: </w:t>
      </w:r>
      <w:sdt>
        <w:sdtPr>
          <w:rPr>
            <w:rFonts w:cs="Times New Roman"/>
          </w:rPr>
          <w:id w:val="-1193601006"/>
          <w:placeholder>
            <w:docPart w:val="C8BE282051A04FC9BA19F1CBB553C16C"/>
          </w:placeholder>
          <w:showingPlcHdr/>
        </w:sdtPr>
        <w:sdtEndPr/>
        <w:sdtContent>
          <w:r w:rsidRPr="009E3D57">
            <w:rPr>
              <w:rStyle w:val="PlaceholderText"/>
            </w:rPr>
            <w:t>enter phone</w:t>
          </w:r>
        </w:sdtContent>
      </w:sdt>
    </w:p>
    <w:p w:rsidR="006F0949" w:rsidRPr="009E3D57" w:rsidRDefault="00CA101B" w:rsidP="006F0949">
      <w:pPr>
        <w:ind w:firstLine="720"/>
        <w:rPr>
          <w:rFonts w:cs="Times New Roman"/>
        </w:rPr>
      </w:pPr>
      <w:r w:rsidRPr="009E3D57">
        <w:rPr>
          <w:rFonts w:cs="Times New Roman"/>
        </w:rPr>
        <w:t xml:space="preserve">Email: </w:t>
      </w:r>
      <w:sdt>
        <w:sdtPr>
          <w:rPr>
            <w:rFonts w:cs="Times New Roman"/>
          </w:rPr>
          <w:id w:val="188265436"/>
          <w:placeholder>
            <w:docPart w:val="A5452551381140A893889BD0867D8AFF"/>
          </w:placeholder>
          <w:showingPlcHdr/>
        </w:sdtPr>
        <w:sdtEndPr/>
        <w:sdtContent>
          <w:r w:rsidRPr="009E3D57">
            <w:rPr>
              <w:rStyle w:val="PlaceholderText"/>
            </w:rPr>
            <w:t>enter email</w:t>
          </w:r>
        </w:sdtContent>
      </w:sdt>
      <w:r w:rsidRPr="009E3D57">
        <w:rPr>
          <w:rFonts w:cs="Times New Roman"/>
        </w:rPr>
        <w:t xml:space="preserve"> </w:t>
      </w:r>
      <w:r w:rsidRPr="009E3D57">
        <w:rPr>
          <w:rFonts w:cs="Times New Roman"/>
        </w:rPr>
        <w:tab/>
      </w:r>
    </w:p>
    <w:p w:rsidR="006F0949" w:rsidRPr="009E3D57" w:rsidRDefault="006F0949" w:rsidP="006F0949">
      <w:pPr>
        <w:ind w:firstLine="720"/>
        <w:sectPr w:rsidR="006F0949" w:rsidRPr="009E3D57" w:rsidSect="00CA101B">
          <w:type w:val="continuous"/>
          <w:pgSz w:w="12240" w:h="15840"/>
          <w:pgMar w:top="1440" w:right="1440" w:bottom="1440" w:left="1440" w:header="720" w:footer="720" w:gutter="0"/>
          <w:cols w:num="2" w:space="180"/>
          <w:titlePg/>
          <w:docGrid w:linePitch="360"/>
        </w:sectPr>
      </w:pPr>
    </w:p>
    <w:p w:rsidR="006F0949" w:rsidRPr="009E3D57" w:rsidRDefault="006F0949" w:rsidP="006F0949">
      <w:pPr>
        <w:ind w:firstLine="720"/>
        <w:rPr>
          <w:rFonts w:cs="Times New Roman"/>
        </w:rPr>
      </w:pPr>
      <w:r w:rsidRPr="009E3D57">
        <w:rPr>
          <w:rFonts w:cs="Times New Roman"/>
        </w:rPr>
        <w:lastRenderedPageBreak/>
        <w:br w:type="page"/>
      </w:r>
    </w:p>
    <w:p w:rsidR="00CA101B" w:rsidRDefault="00CA101B" w:rsidP="009E3D57">
      <w:pPr>
        <w:pStyle w:val="Heading2"/>
      </w:pPr>
      <w:r w:rsidRPr="00FB1487">
        <w:lastRenderedPageBreak/>
        <w:t>SECtion 1 of appendix b to the rfp</w:t>
      </w:r>
      <w:r w:rsidR="009E3D57">
        <w:br/>
      </w:r>
      <w:r>
        <w:t>certification, project and pricing data</w:t>
      </w:r>
    </w:p>
    <w:p w:rsidR="009E3D57" w:rsidRDefault="009E3D57" w:rsidP="009E3D57">
      <w:r>
        <w:t>The Certification, Project and Pricing Data (“CPPD”) document is a Microsoft Excel workbook that is provided on the website at www.MACleanEnergy.com.</w:t>
      </w:r>
    </w:p>
    <w:p w:rsidR="009E3D57" w:rsidRDefault="009E3D57" w:rsidP="009E3D57">
      <w:r>
        <w:br w:type="page"/>
      </w:r>
    </w:p>
    <w:p w:rsidR="009E3D57" w:rsidRDefault="009E3D57" w:rsidP="009E3D57">
      <w:pPr>
        <w:pStyle w:val="Heading2"/>
      </w:pPr>
      <w:r>
        <w:lastRenderedPageBreak/>
        <w:t>section 2 of appendix b to the rfp</w:t>
      </w:r>
      <w:r>
        <w:br/>
        <w:t>executive summary of the proposal (including the base proposal and any alternative proposals)</w:t>
      </w:r>
    </w:p>
    <w:p w:rsidR="00FA6776" w:rsidRPr="00FA6776" w:rsidRDefault="00FA6776" w:rsidP="00FA6776">
      <w:pPr>
        <w:spacing w:after="240"/>
        <w:jc w:val="both"/>
      </w:pPr>
      <w:r w:rsidRPr="00FA6776">
        <w:t xml:space="preserve">The bidder is required to provide an executive summary of the project proposal that includes a complete description of the proposed generation and/or transmission bid, the proposed contract term and pricing schedule, the overall project schedule and other factors the bidder deems to be important.  Expandable Transmission proposals must provide the information requested below for each phase of the expansion and identify all incremental equipment and incremental costs associated with the expandable nature of the plan.  </w:t>
      </w:r>
    </w:p>
    <w:sdt>
      <w:sdtPr>
        <w:id w:val="637988861"/>
        <w:placeholder>
          <w:docPart w:val="8C12D6E38B824B12ACDE3AE82EFB668C"/>
        </w:placeholder>
        <w:showingPlcHdr/>
      </w:sdtPr>
      <w:sdtEndPr/>
      <w:sdtContent>
        <w:p w:rsidR="009E3D57" w:rsidRDefault="009E3D57" w:rsidP="009E3D57">
          <w:r>
            <w:rPr>
              <w:rStyle w:val="PlaceholderText"/>
            </w:rPr>
            <w:t>Enter executive summary here</w:t>
          </w:r>
        </w:p>
      </w:sdtContent>
    </w:sdt>
    <w:p w:rsidR="009E3D57" w:rsidRDefault="009E3D57" w:rsidP="009E3D57">
      <w:r>
        <w:br w:type="page"/>
      </w:r>
    </w:p>
    <w:p w:rsidR="009E3D57" w:rsidRDefault="009E3D57" w:rsidP="009E3D57">
      <w:pPr>
        <w:pStyle w:val="Heading2"/>
      </w:pPr>
      <w:r>
        <w:lastRenderedPageBreak/>
        <w:t>section 3 of appendix b to the rfp</w:t>
      </w:r>
      <w:r>
        <w:br/>
        <w:t>operational parameters</w:t>
      </w:r>
    </w:p>
    <w:p w:rsidR="009E3D57" w:rsidRDefault="009E3D57" w:rsidP="009E3D57">
      <w:pPr>
        <w:ind w:left="720" w:hanging="720"/>
      </w:pPr>
      <w:r>
        <w:t xml:space="preserve">3.1 </w:t>
      </w:r>
      <w:r>
        <w:tab/>
      </w:r>
      <w:r w:rsidR="00FA6776" w:rsidRPr="00FA6776">
        <w:t xml:space="preserve">Maintenance Outage Requirements – Specify partial and complete planned outage requirements in weeks or days for all generation facilities and transmission facilities.  Also, list the number of months required for the cycle to repeat (e.g., list time interval of minor and major overhauls, and the duration of overhauls).  </w:t>
      </w:r>
    </w:p>
    <w:sdt>
      <w:sdtPr>
        <w:id w:val="1871105031"/>
        <w:placeholder>
          <w:docPart w:val="CE9836855F6F4C8A950C3C871CC37C27"/>
        </w:placeholder>
        <w:showingPlcHdr/>
      </w:sdtPr>
      <w:sdtEndPr/>
      <w:sdtContent>
        <w:p w:rsidR="009E3D57" w:rsidRDefault="009E3D57" w:rsidP="009E3D57">
          <w:r>
            <w:rPr>
              <w:rStyle w:val="PlaceholderText"/>
            </w:rPr>
            <w:t>Enter appropriate explanation in this space or reference applicable attachment(s)</w:t>
          </w:r>
        </w:p>
      </w:sdtContent>
    </w:sdt>
    <w:p w:rsidR="00957C2C" w:rsidRDefault="00957C2C" w:rsidP="009E3D57">
      <w:pPr>
        <w:ind w:left="720" w:hanging="720"/>
      </w:pPr>
    </w:p>
    <w:p w:rsidR="009E3D57" w:rsidRDefault="009E3D57" w:rsidP="009E3D57">
      <w:pPr>
        <w:ind w:left="720" w:hanging="720"/>
      </w:pPr>
      <w:r>
        <w:t>3.2</w:t>
      </w:r>
      <w:r>
        <w:tab/>
      </w:r>
      <w:r w:rsidR="00FA6776" w:rsidRPr="00FA6776">
        <w:t>Operating Constraints – Specify all the expected operating constraints and operational restrictions for the project (i.e., limits on the number of hours a unit may be operated per year or unit of time).</w:t>
      </w:r>
    </w:p>
    <w:sdt>
      <w:sdtPr>
        <w:id w:val="-573742040"/>
        <w:placeholder>
          <w:docPart w:val="1CD89062BD6B4347BBC01639D8E342F0"/>
        </w:placeholder>
        <w:showingPlcHdr/>
      </w:sdtPr>
      <w:sdtEndPr/>
      <w:sdtContent>
        <w:p w:rsidR="009E3D57" w:rsidRDefault="009E3D57" w:rsidP="009E3D57">
          <w:pPr>
            <w:ind w:left="720" w:hanging="72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sdtContent>
    </w:sdt>
    <w:p w:rsidR="00957C2C" w:rsidRDefault="00957C2C" w:rsidP="009E3D57">
      <w:pPr>
        <w:ind w:left="720" w:hanging="720"/>
      </w:pPr>
    </w:p>
    <w:p w:rsidR="009E3D57" w:rsidRDefault="009E3D57" w:rsidP="009E3D57">
      <w:pPr>
        <w:ind w:left="720" w:hanging="720"/>
      </w:pPr>
      <w:r>
        <w:t>3.3</w:t>
      </w:r>
      <w:r>
        <w:tab/>
      </w:r>
      <w:r w:rsidRPr="009E3D57">
        <w:t>Reliability – Describe how the proposal would provide enhanced electricity reliability to Massachusetts, including its impact on transmission constraints.</w:t>
      </w:r>
    </w:p>
    <w:sdt>
      <w:sdtPr>
        <w:id w:val="-965965356"/>
        <w:placeholder>
          <w:docPart w:val="64FE8561571344D5973ACEA574C3F77A"/>
        </w:placeholder>
      </w:sdtPr>
      <w:sdtEndPr>
        <w:rPr>
          <w:color w:val="808080"/>
        </w:rPr>
      </w:sdtEndPr>
      <w:sdtContent>
        <w:p w:rsidR="009E3D57" w:rsidRDefault="009E3D57" w:rsidP="009E3D57">
          <w:pPr>
            <w:ind w:left="720" w:hanging="720"/>
          </w:pPr>
          <w:r w:rsidRPr="009E3D57">
            <w:rPr>
              <w:color w:val="808080"/>
            </w:rPr>
            <w:t>Enter appropriate explanation in this space or reference applicable attachment(s)</w:t>
          </w:r>
        </w:p>
      </w:sdtContent>
    </w:sdt>
    <w:p w:rsidR="00957C2C" w:rsidRDefault="00957C2C" w:rsidP="009E3D57">
      <w:pPr>
        <w:ind w:left="720" w:hanging="720"/>
      </w:pPr>
    </w:p>
    <w:p w:rsidR="009E3D57" w:rsidRDefault="009E3D57" w:rsidP="009E3D57">
      <w:pPr>
        <w:ind w:left="720" w:hanging="720"/>
      </w:pPr>
      <w:r>
        <w:t>3.4</w:t>
      </w:r>
      <w:r>
        <w:tab/>
        <w:t>Moderation of System Peak Load – Describe how the proposal would contribute to moderating system peak load requirements and provide the following information:</w:t>
      </w:r>
    </w:p>
    <w:p w:rsidR="009E3D57" w:rsidRDefault="009E3D57" w:rsidP="00A509D5">
      <w:pPr>
        <w:ind w:left="1440" w:hanging="720"/>
      </w:pPr>
      <w:r>
        <w:t xml:space="preserve">i) </w:t>
      </w:r>
      <w:r w:rsidR="00A509D5">
        <w:tab/>
      </w:r>
      <w:r>
        <w:t>Estimated average output for each summer period (June- September) from 1:00 - 6:00 pm</w:t>
      </w:r>
    </w:p>
    <w:p w:rsidR="009E3D57" w:rsidRDefault="009E3D57" w:rsidP="00A509D5">
      <w:pPr>
        <w:ind w:left="1440" w:hanging="720"/>
      </w:pPr>
      <w:r>
        <w:t xml:space="preserve">ii) </w:t>
      </w:r>
      <w:r w:rsidR="00A509D5">
        <w:tab/>
      </w:r>
      <w:r>
        <w:t xml:space="preserve">Estimated average output for each winter period (October-May) from 5:00 – 7:00 pm  </w:t>
      </w:r>
    </w:p>
    <w:sdt>
      <w:sdtPr>
        <w:id w:val="-884861126"/>
        <w:placeholder>
          <w:docPart w:val="7DBCFC1D74E34B23859D5F4968C5CBC0"/>
        </w:placeholder>
        <w:showingPlcHdr/>
      </w:sdtPr>
      <w:sdtEndPr/>
      <w:sdtContent>
        <w:p w:rsidR="009E3D57" w:rsidRDefault="009E3D57" w:rsidP="009E3D57">
          <w:r>
            <w:rPr>
              <w:rStyle w:val="PlaceholderText"/>
            </w:rPr>
            <w:t>Enter appropriate explanation in this space or reference applicable attachment(s)</w:t>
          </w:r>
        </w:p>
      </w:sdtContent>
    </w:sdt>
    <w:p w:rsidR="00576D25" w:rsidRDefault="00576D25" w:rsidP="00576D25">
      <w:r>
        <w:br w:type="page"/>
      </w:r>
    </w:p>
    <w:p w:rsidR="009E3D57" w:rsidRDefault="00576D25" w:rsidP="00576D25">
      <w:pPr>
        <w:pStyle w:val="Heading2"/>
      </w:pPr>
      <w:r>
        <w:lastRenderedPageBreak/>
        <w:t>section 4 of appendix b to the rfp</w:t>
      </w:r>
      <w:r>
        <w:br/>
        <w:t>energy resource and delivery plan</w:t>
      </w:r>
    </w:p>
    <w:p w:rsidR="00576D25" w:rsidRDefault="00576D25" w:rsidP="00576D25">
      <w:pPr>
        <w:ind w:left="720" w:hanging="720"/>
      </w:pPr>
      <w:r>
        <w:t>4.1</w:t>
      </w:r>
      <w:r>
        <w:tab/>
      </w:r>
      <w:r w:rsidR="00FA6776" w:rsidRPr="00FA6776">
        <w:t>For Eligible Facilities, the bidder is required to provide an energy resource or fuel supply plan for its proposed project, including supporting documentation.  The fuel supply/energy resource profile information should be consistent with the type of technology/resource option proposed and the term proposed.  Bidders should respond to all information requests which are relevant to the bid in a timely manner.</w:t>
      </w:r>
    </w:p>
    <w:p w:rsidR="00FA6776" w:rsidRDefault="00FA6776" w:rsidP="00576D25">
      <w:pPr>
        <w:ind w:left="720"/>
        <w:rPr>
          <w:b/>
          <w:u w:val="single"/>
        </w:rPr>
      </w:pPr>
      <w:r w:rsidRPr="00FA6776">
        <w:rPr>
          <w:b/>
          <w:u w:val="single"/>
        </w:rPr>
        <w:t>All Projects</w:t>
      </w:r>
    </w:p>
    <w:p w:rsidR="00FA6776" w:rsidRDefault="00FA6776" w:rsidP="00FA6776">
      <w:pPr>
        <w:ind w:left="720"/>
      </w:pPr>
      <w:r w:rsidRPr="00FA6776">
        <w:t>Provide a summary of all collected wind data for the proposed site.  Identify when and how (e.g. meteorological mast or LiDAR – for “Light Detection and Ranging”) the data was collected and by whom.</w:t>
      </w:r>
    </w:p>
    <w:p w:rsidR="00576D25" w:rsidRDefault="00F60E38" w:rsidP="00576D25">
      <w:sdt>
        <w:sdtPr>
          <w:id w:val="1769811223"/>
          <w:placeholder>
            <w:docPart w:val="2CAC8742BDA14F92B3F390D845BF89E3"/>
          </w:placeholder>
          <w:showingPlcHdr/>
        </w:sdtPr>
        <w:sdtEndPr/>
        <w:sdtContent>
          <w:r w:rsidR="00576D25">
            <w:rPr>
              <w:rStyle w:val="PlaceholderText"/>
            </w:rPr>
            <w:t>Enter appropriate explanation in this space or reference applicable attachment(s)</w:t>
          </w:r>
        </w:sdtContent>
      </w:sdt>
    </w:p>
    <w:p w:rsidR="00FA6776" w:rsidRDefault="00FA6776" w:rsidP="00FA6776">
      <w:pPr>
        <w:ind w:left="720"/>
      </w:pPr>
      <w:r w:rsidRPr="00FA6776">
        <w:t>Indicate where the data was collected and its proximity to the proposed site.  Include an identification of the location and height for the anemometers and/or “range gate” heights for sensing by LiDAR that were used to arrive at an assessment of the site generation capability.</w:t>
      </w:r>
    </w:p>
    <w:p w:rsidR="00576D25" w:rsidRDefault="00F60E38" w:rsidP="00FA6776">
      <w:sdt>
        <w:sdtPr>
          <w:id w:val="-868522432"/>
          <w:placeholder>
            <w:docPart w:val="17DAD24DB92C43A4AD638E74AA9CDA8A"/>
          </w:placeholder>
          <w:showingPlcHdr/>
        </w:sdtPr>
        <w:sdtEndPr/>
        <w:sdtContent>
          <w:r w:rsidR="00576D25">
            <w:rPr>
              <w:rStyle w:val="PlaceholderText"/>
            </w:rPr>
            <w:t>Enter appropriate explanation in this space or reference applicable attachment(s)</w:t>
          </w:r>
        </w:sdtContent>
      </w:sdt>
    </w:p>
    <w:p w:rsidR="00FA6776" w:rsidRDefault="00FA6776" w:rsidP="00576D25">
      <w:pPr>
        <w:ind w:left="720"/>
      </w:pPr>
      <w:r w:rsidRPr="00FA6776">
        <w:t xml:space="preserve">Describe any additional wind data collection efforts that are planned or ongoing.  </w:t>
      </w:r>
    </w:p>
    <w:p w:rsidR="00FA6776" w:rsidRDefault="00F60E38" w:rsidP="00FA6776">
      <w:sdt>
        <w:sdtPr>
          <w:id w:val="1953357134"/>
          <w:placeholder>
            <w:docPart w:val="EC81D0E2394A41B3B38583AC9BC576BA"/>
          </w:placeholder>
          <w:showingPlcHdr/>
        </w:sdtPr>
        <w:sdtEndPr/>
        <w:sdtContent>
          <w:r w:rsidR="00FA6776">
            <w:rPr>
              <w:rStyle w:val="PlaceholderText"/>
            </w:rPr>
            <w:t>Enter appropriate explanation in this space or reference applicable attachment(s)</w:t>
          </w:r>
        </w:sdtContent>
      </w:sdt>
    </w:p>
    <w:p w:rsidR="00FA6776" w:rsidRDefault="00FA6776" w:rsidP="00FA6776">
      <w:pPr>
        <w:ind w:left="720"/>
      </w:pPr>
      <w:r w:rsidRPr="00FA6776">
        <w:t xml:space="preserve">Provide (a) at least one year of hourly wind resource data.  Real Data collected from the site is preferred, though projected data is permissible.  Methodology must also be included.  </w:t>
      </w:r>
      <w:proofErr w:type="gramStart"/>
      <w:r w:rsidRPr="00FA6776">
        <w:t>and</w:t>
      </w:r>
      <w:proofErr w:type="gramEnd"/>
      <w:r w:rsidRPr="00FA6776">
        <w:t xml:space="preserve"> (b) a wind resource assessment report from a qualified unaffiliated third-party wind resource assessment firm.  Include an analysis of the available wind data which addresses the relationship between wind conditions and electrical output. Provide a projection of net annual energy production, including projections of average net hourly energy production, based on the wind resource data (a 12 x 24 energy projection) at both P50 and P90 levels.</w:t>
      </w:r>
    </w:p>
    <w:p w:rsidR="00576D25" w:rsidRDefault="00F60E38" w:rsidP="00FA6776">
      <w:sdt>
        <w:sdtPr>
          <w:id w:val="-1039511364"/>
          <w:placeholder>
            <w:docPart w:val="B21EB9E962DF4431B55F657980C278A2"/>
          </w:placeholder>
          <w:showingPlcHdr/>
        </w:sdtPr>
        <w:sdtEndPr/>
        <w:sdtContent>
          <w:r w:rsidR="00576D25">
            <w:rPr>
              <w:rStyle w:val="PlaceholderText"/>
            </w:rPr>
            <w:t>Enter appropriate explanation in this space or reference applicable attachment(s)</w:t>
          </w:r>
        </w:sdtContent>
      </w:sdt>
    </w:p>
    <w:p w:rsidR="00FA6776" w:rsidRDefault="00FA6776" w:rsidP="00FA6776">
      <w:pPr>
        <w:ind w:left="720"/>
      </w:pPr>
      <w:r w:rsidRPr="00FA6776">
        <w:t>Provide a site-adjusted power curve.  Each curve should list the elevation, temperature and air density used.</w:t>
      </w:r>
    </w:p>
    <w:p w:rsidR="00576D25" w:rsidRDefault="00F60E38" w:rsidP="00576D25">
      <w:sdt>
        <w:sdtPr>
          <w:id w:val="1916202583"/>
          <w:placeholder>
            <w:docPart w:val="9E041B31A5584829B1EBB9278F1D6C42"/>
          </w:placeholder>
          <w:showingPlcHdr/>
        </w:sdtPr>
        <w:sdtEndPr/>
        <w:sdtContent>
          <w:r w:rsidR="00576D25">
            <w:rPr>
              <w:rStyle w:val="PlaceholderText"/>
            </w:rPr>
            <w:t>Enter appropriate explanation in this space or reference applicable attachment(s)</w:t>
          </w:r>
        </w:sdtContent>
      </w:sdt>
    </w:p>
    <w:p w:rsidR="00576D25" w:rsidRDefault="00FA6776" w:rsidP="00576D25">
      <w:pPr>
        <w:ind w:left="720"/>
      </w:pPr>
      <w:r w:rsidRPr="00FA6776">
        <w:t>Identify the assumptions for losses in the calculation of projected annual energy production, including each element in the calculation of losses.</w:t>
      </w:r>
    </w:p>
    <w:sdt>
      <w:sdtPr>
        <w:id w:val="893087067"/>
        <w:placeholder>
          <w:docPart w:val="2DC74C0D0B1B4E5CAC4CFC3AB925FE6A"/>
        </w:placeholder>
        <w:showingPlcHdr/>
      </w:sdtPr>
      <w:sdtEndPr/>
      <w:sdtContent>
        <w:p w:rsidR="00576D25" w:rsidRDefault="00576D25" w:rsidP="00576D25">
          <w:r>
            <w:rPr>
              <w:rStyle w:val="PlaceholderText"/>
            </w:rPr>
            <w:t>Enter appropriate explanation in this space or reference applicable attachment(s)</w:t>
          </w:r>
        </w:p>
      </w:sdtContent>
    </w:sdt>
    <w:p w:rsidR="00580AD8" w:rsidRDefault="00580AD8" w:rsidP="00580AD8"/>
    <w:p w:rsidR="00580AD8" w:rsidRDefault="00580AD8" w:rsidP="00580AD8">
      <w:r>
        <w:t>4.2</w:t>
      </w:r>
      <w:r>
        <w:tab/>
      </w:r>
      <w:r w:rsidR="00FA6776" w:rsidRPr="00FA6776">
        <w:t>Offshore Wind Energy Generation Delivery Plan</w:t>
      </w:r>
    </w:p>
    <w:p w:rsidR="00FA6776" w:rsidRDefault="00FA6776" w:rsidP="00FA6776">
      <w:pPr>
        <w:ind w:left="720"/>
      </w:pPr>
      <w:r w:rsidRPr="00FA6776">
        <w:lastRenderedPageBreak/>
        <w:t>Please provide an energy delivery plan and profile for the proposed project, including supporting documentation.  The energy delivery profile must provide the expected Offshore Wind Energy Generation to be delivered into the ISO-NE market settlement system and permit the Evaluation Team to determine the reasonableness of the projections for purposes of Sections 2.2.1.3 Eligible Bid Categories and 2.2.1.7 Minimum Contract Size of the RFP.  Such information should be consistent with the energy resource plan provided above and also considering any and all constraints to physical delivery into ISO-NE.</w:t>
      </w:r>
    </w:p>
    <w:p w:rsidR="00580AD8" w:rsidRDefault="00F60E38" w:rsidP="00580AD8">
      <w:sdt>
        <w:sdtPr>
          <w:id w:val="234439803"/>
          <w:placeholder>
            <w:docPart w:val="57C7D8DD984A444A9FB438A88E45C191"/>
          </w:placeholder>
          <w:showingPlcHdr/>
        </w:sdtPr>
        <w:sdtEndPr/>
        <w:sdtContent>
          <w:r w:rsidR="00580AD8">
            <w:rPr>
              <w:rStyle w:val="PlaceholderText"/>
            </w:rPr>
            <w:t>Enter appropriate explanation in this space or reference applicable attachment(s)</w:t>
          </w:r>
        </w:sdtContent>
      </w:sdt>
    </w:p>
    <w:p w:rsidR="00FA6776" w:rsidRDefault="00FA6776" w:rsidP="00580AD8"/>
    <w:p w:rsidR="00580AD8" w:rsidRDefault="00580AD8" w:rsidP="00580AD8">
      <w:r>
        <w:t xml:space="preserve">4.3 </w:t>
      </w:r>
      <w:r>
        <w:tab/>
        <w:t>REC/Environmental Attribute Delivery Plan</w:t>
      </w:r>
    </w:p>
    <w:p w:rsidR="00FA6776" w:rsidRDefault="00FA6776" w:rsidP="00FA6776">
      <w:pPr>
        <w:ind w:left="720"/>
      </w:pPr>
      <w:r w:rsidRPr="00FA6776">
        <w:t xml:space="preserve">Please provide documentation demonstrating that the </w:t>
      </w:r>
      <w:proofErr w:type="gramStart"/>
      <w:r w:rsidRPr="00FA6776">
        <w:t>project will</w:t>
      </w:r>
      <w:proofErr w:type="gramEnd"/>
      <w:r w:rsidRPr="00FA6776">
        <w:t xml:space="preserve"> Deliver GIS Certificates representing those RECs or Environmental Attributes.  </w:t>
      </w:r>
    </w:p>
    <w:p w:rsidR="00A509D5" w:rsidRDefault="00F60E38" w:rsidP="00A509D5">
      <w:sdt>
        <w:sdtPr>
          <w:id w:val="1738357405"/>
          <w:placeholder>
            <w:docPart w:val="C46E91E08CBB4F6BAF07200756431464"/>
          </w:placeholder>
          <w:showingPlcHdr/>
        </w:sdtPr>
        <w:sdtEndPr/>
        <w:sdtContent>
          <w:r w:rsidR="00A509D5">
            <w:rPr>
              <w:rStyle w:val="PlaceholderText"/>
            </w:rPr>
            <w:t>Enter appropriate explanation in this space or reference applicable attachment(s)</w:t>
          </w:r>
        </w:sdtContent>
      </w:sdt>
    </w:p>
    <w:p w:rsidR="00A509D5" w:rsidRDefault="00A509D5">
      <w:r>
        <w:br w:type="page"/>
      </w:r>
    </w:p>
    <w:p w:rsidR="00A509D5" w:rsidRDefault="004A7CE5" w:rsidP="00A509D5">
      <w:pPr>
        <w:pStyle w:val="Heading2"/>
      </w:pPr>
      <w:r>
        <w:lastRenderedPageBreak/>
        <w:t>sectio</w:t>
      </w:r>
      <w:r w:rsidR="00A509D5">
        <w:t>n 5 of appendix b of the rfp</w:t>
      </w:r>
      <w:r w:rsidR="00A509D5">
        <w:br/>
        <w:t>financial/legal</w:t>
      </w:r>
    </w:p>
    <w:p w:rsidR="00FA6776" w:rsidRDefault="00FA6776" w:rsidP="00FA6776">
      <w:r w:rsidRPr="00FA6776">
        <w:t>Bidders are required to demonstrate the financial viability of t</w:t>
      </w:r>
      <w:r>
        <w:t xml:space="preserve">heir proposed project. Bidders </w:t>
      </w:r>
      <w:r w:rsidRPr="00FA6776">
        <w:t>should provide the following information:</w:t>
      </w:r>
    </w:p>
    <w:p w:rsidR="00A509D5" w:rsidRDefault="00A509D5" w:rsidP="00A509D5">
      <w:pPr>
        <w:ind w:left="720" w:hanging="720"/>
      </w:pPr>
      <w:r w:rsidRPr="00A509D5">
        <w:t xml:space="preserve">5.1 </w:t>
      </w:r>
      <w:r w:rsidRPr="00A509D5">
        <w:tab/>
      </w:r>
      <w:r w:rsidR="00FA6776" w:rsidRPr="00FA6776">
        <w:t>Each bidder is required to submit information and documentation that demonstrates that a long term contract resulting from this RFP Process would either permit the bidder to finance its proposal that would otherwise not be financeable, or assist the bidder in obtaining financing of its proposal.</w:t>
      </w:r>
    </w:p>
    <w:sdt>
      <w:sdtPr>
        <w:id w:val="-490251204"/>
        <w:placeholder>
          <w:docPart w:val="FA4191561A244B08B15E79D0B1911736"/>
        </w:placeholder>
        <w:showingPlcHdr/>
      </w:sdtPr>
      <w:sdtEnd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A509D5" w:rsidP="00A509D5">
      <w:pPr>
        <w:ind w:left="720" w:hanging="720"/>
      </w:pPr>
      <w:r w:rsidRPr="00A509D5">
        <w:t>5.2</w:t>
      </w:r>
      <w:r w:rsidRPr="00A509D5">
        <w:tab/>
      </w:r>
      <w:r w:rsidR="00FA6776" w:rsidRPr="00FA6776">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Bidder’s right to submit a binding proposal.</w:t>
      </w:r>
    </w:p>
    <w:sdt>
      <w:sdtPr>
        <w:id w:val="-1390497437"/>
        <w:placeholder>
          <w:docPart w:val="6EF5D9C0AD1A4C8F827E670F374767CE"/>
        </w:placeholder>
        <w:showingPlcHdr/>
      </w:sdtPr>
      <w:sdtEnd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A509D5" w:rsidP="00A509D5">
      <w:pPr>
        <w:ind w:left="720" w:hanging="720"/>
      </w:pPr>
      <w:r>
        <w:t>5.</w:t>
      </w:r>
      <w:r w:rsidR="00FA6776">
        <w:t>3</w:t>
      </w:r>
      <w:r>
        <w:tab/>
      </w:r>
      <w:r w:rsidR="00FA6776" w:rsidRPr="00FA6776">
        <w:t>Please provide a description of the financing plan for the project, including construction and term financing.  The financing plan should address the following:</w:t>
      </w:r>
    </w:p>
    <w:p w:rsidR="00A509D5" w:rsidRDefault="00A509D5" w:rsidP="00A509D5">
      <w:pPr>
        <w:ind w:left="1440" w:hanging="720"/>
      </w:pPr>
      <w:r>
        <w:t xml:space="preserve">i. </w:t>
      </w:r>
      <w:r>
        <w:tab/>
      </w:r>
      <w:r w:rsidR="00FA6776" w:rsidRPr="00FA6776">
        <w:t>Who will finance the project (or are being considered to finance the project) and the related financing mechanism or mechanisms that will be used (i.e. convertible debenture, equity or other) including repayment schedules and conversion features</w:t>
      </w:r>
    </w:p>
    <w:sdt>
      <w:sdtPr>
        <w:id w:val="-1403673711"/>
        <w:placeholder>
          <w:docPart w:val="CD0274071FFA43A8956BC91A767C94F1"/>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 </w:t>
      </w:r>
      <w:r>
        <w:tab/>
      </w:r>
      <w:r w:rsidR="00FA6776" w:rsidRPr="00FA6776">
        <w:t>The project’s existing initial financial structure and projected financial structure</w:t>
      </w:r>
    </w:p>
    <w:sdt>
      <w:sdtPr>
        <w:id w:val="1155415255"/>
        <w:placeholder>
          <w:docPart w:val="43A1299CD3F340F09F5567B29D085A5D"/>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iii. </w:t>
      </w:r>
      <w:r>
        <w:tab/>
      </w:r>
      <w:r w:rsidR="00FA6776" w:rsidRPr="00FA6776">
        <w:t>Expected sources of debt and equity financing</w:t>
      </w:r>
    </w:p>
    <w:sdt>
      <w:sdtPr>
        <w:id w:val="292790664"/>
        <w:placeholder>
          <w:docPart w:val="1C17CCE963044FE1A734F1685A0DE74B"/>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iv.</w:t>
      </w:r>
      <w:r w:rsidRPr="00A509D5">
        <w:tab/>
        <w:t>Estimated construction costs</w:t>
      </w:r>
    </w:p>
    <w:sdt>
      <w:sdtPr>
        <w:id w:val="-103357416"/>
        <w:placeholder>
          <w:docPart w:val="29BE517C8E1243368FA76EB2193F2D88"/>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v.</w:t>
      </w:r>
      <w:r w:rsidRPr="00A509D5">
        <w:tab/>
        <w:t>The projected capital structure</w:t>
      </w:r>
    </w:p>
    <w:sdt>
      <w:sdtPr>
        <w:id w:val="366884036"/>
        <w:placeholder>
          <w:docPart w:val="918AB5A81240419F80DA2A155B3A4966"/>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1440" w:hanging="720"/>
      </w:pPr>
      <w:r w:rsidRPr="00A509D5">
        <w:lastRenderedPageBreak/>
        <w:t>vi.</w:t>
      </w:r>
      <w:r w:rsidRPr="00A509D5">
        <w:tab/>
      </w:r>
      <w:r w:rsidR="008C0823" w:rsidRPr="008C0823">
        <w:t>Describe any agreements, both pre and post commercial operation date, entered into with respect to equity ownership in the proposed project and any other financing arrangement.</w:t>
      </w:r>
    </w:p>
    <w:sdt>
      <w:sdtPr>
        <w:id w:val="-1919085468"/>
        <w:placeholder>
          <w:docPart w:val="4F9764A21D2E4630BCA7DDD32C4FAD62"/>
        </w:placeholder>
        <w:showingPlcHdr/>
      </w:sdtPr>
      <w:sdtEndPr/>
      <w:sdtContent>
        <w:p w:rsidR="00A509D5" w:rsidRDefault="00A509D5" w:rsidP="00A509D5">
          <w:r>
            <w:rPr>
              <w:rStyle w:val="PlaceholderText"/>
            </w:rPr>
            <w:t>Enter appropriate explanation in this space or reference applicable attachment(s)</w:t>
          </w:r>
        </w:p>
      </w:sdtContent>
    </w:sdt>
    <w:p w:rsidR="008C0823" w:rsidRDefault="008C0823" w:rsidP="008C0823">
      <w:pPr>
        <w:ind w:left="720"/>
      </w:pPr>
      <w:r w:rsidRPr="008C0823">
        <w:t>In addition, the financing plan should address the status of the above activities as well as the financing of development and permitting costs.  All bidders are required to provide this information.</w:t>
      </w:r>
    </w:p>
    <w:p w:rsidR="00A509D5" w:rsidRDefault="00F60E38" w:rsidP="00A509D5">
      <w:sdt>
        <w:sdtPr>
          <w:id w:val="613793022"/>
          <w:placeholder>
            <w:docPart w:val="78636C87D6FC47CEA53AD06813240EBB"/>
          </w:placeholder>
          <w:showingPlcHdr/>
        </w:sdtPr>
        <w:sdtEndPr/>
        <w:sdtContent>
          <w:r w:rsidR="00A509D5">
            <w:rPr>
              <w:rStyle w:val="PlaceholderText"/>
            </w:rPr>
            <w:t>Enter appropriate explanation in this space or reference applicable attachment(s)</w:t>
          </w:r>
        </w:sdtContent>
      </w:sdt>
    </w:p>
    <w:p w:rsidR="00A509D5" w:rsidRDefault="00A509D5" w:rsidP="00A509D5"/>
    <w:p w:rsidR="00A509D5" w:rsidRDefault="00A509D5" w:rsidP="00A509D5">
      <w:pPr>
        <w:ind w:left="720" w:hanging="720"/>
      </w:pPr>
      <w:r>
        <w:t>5.</w:t>
      </w:r>
      <w:r w:rsidR="008C0823">
        <w:t>4</w:t>
      </w:r>
      <w:r>
        <w:tab/>
      </w:r>
      <w:r w:rsidR="008C0823" w:rsidRPr="008C0823">
        <w:t>Provide documentation illustrating the experience of the bidder in securing financing for projects of similar size and technology.  For each project previously financed provide the following information:</w:t>
      </w:r>
    </w:p>
    <w:p w:rsidR="00A509D5" w:rsidRDefault="00A509D5" w:rsidP="00A509D5">
      <w:pPr>
        <w:ind w:left="720" w:hanging="720"/>
      </w:pPr>
      <w:r>
        <w:tab/>
        <w:t>i.</w:t>
      </w:r>
      <w:r>
        <w:tab/>
        <w:t>Project name and location</w:t>
      </w:r>
    </w:p>
    <w:p w:rsidR="00A509D5" w:rsidRDefault="00A509D5" w:rsidP="00A509D5">
      <w:pPr>
        <w:ind w:left="720"/>
      </w:pPr>
      <w:r>
        <w:t>ii.</w:t>
      </w:r>
      <w:r>
        <w:tab/>
        <w:t>Project type and size</w:t>
      </w:r>
    </w:p>
    <w:p w:rsidR="00A509D5" w:rsidRDefault="00A509D5" w:rsidP="00A509D5">
      <w:pPr>
        <w:ind w:left="720"/>
      </w:pPr>
      <w:r>
        <w:t>iii.</w:t>
      </w:r>
      <w:r>
        <w:tab/>
        <w:t>Date of construction and permanent financing</w:t>
      </w:r>
    </w:p>
    <w:p w:rsidR="00A509D5" w:rsidRDefault="00A509D5" w:rsidP="00A509D5">
      <w:pPr>
        <w:ind w:left="720"/>
      </w:pPr>
      <w:r>
        <w:t>iv.</w:t>
      </w:r>
      <w:r>
        <w:tab/>
        <w:t>Form of debt and equity financing</w:t>
      </w:r>
    </w:p>
    <w:p w:rsidR="00A509D5" w:rsidRDefault="00A509D5" w:rsidP="00A509D5">
      <w:pPr>
        <w:ind w:left="720"/>
      </w:pPr>
      <w:r>
        <w:t>v.</w:t>
      </w:r>
      <w:r>
        <w:tab/>
        <w:t>Current status of the project</w:t>
      </w:r>
    </w:p>
    <w:sdt>
      <w:sdtPr>
        <w:id w:val="-499201841"/>
        <w:placeholder>
          <w:docPart w:val="EAC6C8EE6EA44FDAB0FE2D2B79FE23C9"/>
        </w:placeholder>
        <w:showingPlcHdr/>
      </w:sdtPr>
      <w:sdtEndPr/>
      <w:sdtContent>
        <w:p w:rsidR="00A509D5" w:rsidRDefault="00A509D5" w:rsidP="00A509D5">
          <w:r>
            <w:rPr>
              <w:rStyle w:val="PlaceholderText"/>
            </w:rPr>
            <w:t>Project Experience 1</w:t>
          </w:r>
        </w:p>
      </w:sdtContent>
    </w:sdt>
    <w:sdt>
      <w:sdtPr>
        <w:id w:val="832567871"/>
        <w:placeholder>
          <w:docPart w:val="39EB30F5297F4B7B8D880A25FEE11154"/>
        </w:placeholder>
        <w:showingPlcHdr/>
      </w:sdtPr>
      <w:sdtEndPr/>
      <w:sdtContent>
        <w:p w:rsidR="00A509D5" w:rsidRDefault="00A509D5" w:rsidP="00A509D5">
          <w:r>
            <w:rPr>
              <w:rStyle w:val="PlaceholderText"/>
            </w:rPr>
            <w:t>Project Experience 2</w:t>
          </w:r>
        </w:p>
      </w:sdtContent>
    </w:sdt>
    <w:sdt>
      <w:sdtPr>
        <w:id w:val="1768191707"/>
        <w:placeholder>
          <w:docPart w:val="6956CE577B9C4A98B07458CFE1B44E9A"/>
        </w:placeholder>
        <w:showingPlcHdr/>
      </w:sdtPr>
      <w:sdtEndPr/>
      <w:sdtContent>
        <w:p w:rsidR="00A509D5" w:rsidRDefault="00A509D5" w:rsidP="00A509D5">
          <w:r>
            <w:rPr>
              <w:rStyle w:val="PlaceholderText"/>
            </w:rPr>
            <w:t>Project Experience 3</w:t>
          </w:r>
        </w:p>
      </w:sdtContent>
    </w:sdt>
    <w:sdt>
      <w:sdtPr>
        <w:id w:val="1438252971"/>
        <w:placeholder>
          <w:docPart w:val="EC4C38EDF1F84E3BB21411E426DBF023"/>
        </w:placeholder>
        <w:showingPlcHdr/>
      </w:sdtPr>
      <w:sdtEndPr/>
      <w:sdtContent>
        <w:p w:rsidR="00A509D5" w:rsidRDefault="00A509D5" w:rsidP="00A509D5">
          <w:r>
            <w:rPr>
              <w:rStyle w:val="PlaceholderText"/>
            </w:rPr>
            <w:t>Project Experience 4</w:t>
          </w:r>
        </w:p>
      </w:sdtContent>
    </w:sdt>
    <w:sdt>
      <w:sdtPr>
        <w:id w:val="884226201"/>
        <w:placeholder>
          <w:docPart w:val="CD9B81300D4343738D4816A7E239E19B"/>
        </w:placeholder>
        <w:showingPlcHdr/>
      </w:sdtPr>
      <w:sdtEndPr/>
      <w:sdtContent>
        <w:p w:rsidR="00A509D5" w:rsidRDefault="00A509D5" w:rsidP="00A509D5">
          <w:r>
            <w:rPr>
              <w:rStyle w:val="PlaceholderText"/>
            </w:rPr>
            <w:t>Additional Project Experience</w:t>
          </w:r>
        </w:p>
      </w:sdtContent>
    </w:sdt>
    <w:p w:rsidR="00A509D5" w:rsidRDefault="00A509D5" w:rsidP="00A509D5"/>
    <w:p w:rsidR="00A509D5" w:rsidRDefault="00A509D5" w:rsidP="00A509D5">
      <w:pPr>
        <w:ind w:left="720" w:hanging="720"/>
      </w:pPr>
      <w:r>
        <w:t>5.</w:t>
      </w:r>
      <w:r w:rsidR="008C0823">
        <w:t>5</w:t>
      </w:r>
      <w:r>
        <w:tab/>
      </w:r>
      <w:r w:rsidR="008C0823" w:rsidRPr="008C0823">
        <w:t>Please provide evidence that the bidder has the financial resources and financial strength to complete and operate the project as planned.</w:t>
      </w:r>
    </w:p>
    <w:sdt>
      <w:sdtPr>
        <w:id w:val="1862010960"/>
        <w:placeholder>
          <w:docPart w:val="C4F2DF0C502A461AAFF64F62916644BD"/>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w:t>
      </w:r>
      <w:r w:rsidR="008C0823">
        <w:t>6</w:t>
      </w:r>
      <w:r>
        <w:tab/>
      </w:r>
      <w:r w:rsidR="008C0823" w:rsidRPr="008C0823">
        <w:t>Provide complete copies of the most recent audited financial statement and annual report for each bidder for each of the past three years; including affiliates of the bidder (if audited statements are not available, reviewed or compiled statements are to be provided).  Also, provide the credit ratings from Standard &amp; Poor’s and Moody’s (the senior unsecured long term debt rating or if not available, the corporate rating) of the bidder and any affiliates and partners.</w:t>
      </w:r>
    </w:p>
    <w:sdt>
      <w:sdtPr>
        <w:id w:val="-994259675"/>
        <w:placeholder>
          <w:docPart w:val="6F80BE7CC86B49C780F257B026C7BBEF"/>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 w:rsidR="00A509D5" w:rsidRDefault="008C0823" w:rsidP="00A509D5">
      <w:pPr>
        <w:ind w:left="720" w:hanging="720"/>
      </w:pPr>
      <w:r>
        <w:t>5.7</w:t>
      </w:r>
      <w:r w:rsidR="00A509D5" w:rsidRPr="00A509D5">
        <w:tab/>
      </w:r>
      <w:r w:rsidRPr="008C0823">
        <w:t>Please also include a list of the board of directors, officers and trustees for the past three years and any persons who the bidder knows will become officers, board members or trustees.</w:t>
      </w:r>
    </w:p>
    <w:sdt>
      <w:sdtPr>
        <w:id w:val="1652256988"/>
        <w:placeholder>
          <w:docPart w:val="21148F7AC9FF4D29AC171591AC2A9AB0"/>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w:t>
      </w:r>
      <w:r w:rsidR="008C0823">
        <w:t>8</w:t>
      </w:r>
      <w:r>
        <w:tab/>
      </w:r>
      <w:r w:rsidR="008C0823" w:rsidRPr="008C0823">
        <w:t>The bidder should demonstrate its ability (and/or the ability of its credit support provider) to provide the required security, including its plan for doing so.</w:t>
      </w:r>
    </w:p>
    <w:sdt>
      <w:sdtPr>
        <w:id w:val="523913888"/>
        <w:placeholder>
          <w:docPart w:val="9875904FAE3B479387D6912EF857AC07"/>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8C0823" w:rsidP="00A509D5">
      <w:pPr>
        <w:ind w:left="720" w:hanging="720"/>
      </w:pPr>
      <w:r>
        <w:t>5.9</w:t>
      </w:r>
      <w:r w:rsidR="00A509D5">
        <w:tab/>
      </w:r>
      <w:r w:rsidRPr="008C0823">
        <w:t>Provide a description of any current or recent credit issues/ credit rating downgrade events regarding the bidder or affiliate entities raised by rating agencies, banks, or accounting firms.</w:t>
      </w:r>
    </w:p>
    <w:sdt>
      <w:sdtPr>
        <w:id w:val="1174987984"/>
        <w:placeholder>
          <w:docPart w:val="727EF359E2D74043B07754F8DD85DBD6"/>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8C0823" w:rsidP="00A509D5">
      <w:pPr>
        <w:ind w:left="720" w:hanging="720"/>
      </w:pPr>
      <w:r>
        <w:t>5.10</w:t>
      </w:r>
      <w:r w:rsidR="00A509D5">
        <w:tab/>
      </w:r>
      <w:r w:rsidRPr="008C0823">
        <w:t>Describe the role of the Federal Production Tax Credit or Investment Tax Credit (or other incentives) on the financing of the project.</w:t>
      </w:r>
    </w:p>
    <w:sdt>
      <w:sdtPr>
        <w:id w:val="-2133552721"/>
        <w:placeholder>
          <w:docPart w:val="8071FF9536CE4E1199237508EE7751B8"/>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8C0823" w:rsidP="00A509D5">
      <w:pPr>
        <w:ind w:left="720" w:hanging="720"/>
      </w:pPr>
      <w:r>
        <w:t>5.11</w:t>
      </w:r>
      <w:r w:rsidR="00A509D5">
        <w:tab/>
      </w:r>
      <w:r w:rsidRPr="008C0823">
        <w:t>Bidders must disclose any pending (currently or in the past three years) litigation or disputes related to projects developed, owned or managed by Bidder or any of its affiliates in the United States, or related to any energy product sale agreement.</w:t>
      </w:r>
    </w:p>
    <w:sdt>
      <w:sdtPr>
        <w:id w:val="1687028080"/>
        <w:placeholder>
          <w:docPart w:val="9B8C66374C9D4758AF49525383EEA287"/>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w:t>
      </w:r>
      <w:r w:rsidR="008C0823">
        <w:t>2</w:t>
      </w:r>
      <w:r>
        <w:tab/>
      </w:r>
      <w:r w:rsidR="008C0823" w:rsidRPr="008C0823">
        <w:t>What is the expected operating life of the proposed project?  What is the depreciation period for all substantial physical aspects of the bid, including generation facilities, transmission lead lines to move power to the grid, transmission proposals, and mandatory and voluntary transmission system upgrades?</w:t>
      </w:r>
    </w:p>
    <w:sdt>
      <w:sdtPr>
        <w:id w:val="1738127238"/>
        <w:placeholder>
          <w:docPart w:val="210272ED7DE6475AAD63EFA4F14278EF"/>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w:t>
      </w:r>
      <w:r w:rsidR="008C0823">
        <w:t>3</w:t>
      </w:r>
      <w:r>
        <w:tab/>
      </w:r>
      <w:r w:rsidR="008C0823" w:rsidRPr="008C0823">
        <w:t xml:space="preserve">Has the bidder already obtained financing, or a commitment of financing, for the project?  If financing has not been obtained, explain how obtaining a long-term agreement as proposed </w:t>
      </w:r>
      <w:r w:rsidR="008C0823" w:rsidRPr="008C0823">
        <w:lastRenderedPageBreak/>
        <w:t>will help you in obtaining financing for the proposed project, in obtaining more favorable terms for the financing of the proposed project, or in supporting the future capital investment.</w:t>
      </w:r>
    </w:p>
    <w:sdt>
      <w:sdtPr>
        <w:id w:val="887460054"/>
        <w:placeholder>
          <w:docPart w:val="0C620EFB4AEE497CB27B8C807F30C0E0"/>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w:t>
      </w:r>
      <w:r w:rsidR="008C0823">
        <w:t>4</w:t>
      </w:r>
      <w:r>
        <w:tab/>
      </w:r>
      <w:r w:rsidR="008C0823" w:rsidRPr="008C0823">
        <w:t>State whether the bidder or its affiliates have executed agreements with respect to energy, RECs and/or capacity for the project (including any agreements that have been terminated) and provide information regarding the associated term and quantities, and whether bidder has been alleged to have defaulted under or breached any such agreement.</w:t>
      </w:r>
    </w:p>
    <w:sdt>
      <w:sdtPr>
        <w:id w:val="201053769"/>
        <w:placeholder>
          <w:docPart w:val="E0F964911BCC4E34A74B4DF5B6360F71"/>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8C0823" w:rsidP="00A509D5">
      <w:pPr>
        <w:ind w:left="720" w:hanging="720"/>
      </w:pPr>
      <w:r>
        <w:t>5.15</w:t>
      </w:r>
      <w:r w:rsidR="00A509D5">
        <w:tab/>
      </w:r>
      <w:r w:rsidRPr="008C0823">
        <w:t>List all of the Bidder’s affiliated entities and joint ventures transacting business in the energy sector.</w:t>
      </w:r>
    </w:p>
    <w:sdt>
      <w:sdtPr>
        <w:id w:val="-1339539560"/>
        <w:placeholder>
          <w:docPart w:val="3A83FFEE643340B2B48B197D0CC6F30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w:t>
      </w:r>
      <w:r w:rsidR="008C0823">
        <w:t>6</w:t>
      </w:r>
      <w:r>
        <w:tab/>
      </w:r>
      <w:r w:rsidR="008C0823" w:rsidRPr="008C0823">
        <w:t>Has Bidder, or any affiliate of Bidder, in the last five years, (a) consented to the appointment of, or was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was the subject of an involuntary proceeding seeking to adjudicate that Party bankrupt or insolvent, (g) sought reorganization, arrangement, adjustment, or composition of it or its debt under any law relating to bankruptcy, insolvency or reorganization or relief of debtors?</w:t>
      </w:r>
    </w:p>
    <w:sdt>
      <w:sdtPr>
        <w:id w:val="-535042553"/>
        <w:placeholder>
          <w:docPart w:val="1EFFC073F8E04C19A2C03CA6E777BB2B"/>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w:t>
      </w:r>
      <w:r w:rsidR="008C0823">
        <w:t>7</w:t>
      </w:r>
      <w:r>
        <w:tab/>
      </w:r>
      <w:r w:rsidR="008C0823" w:rsidRPr="008C0823">
        <w:t>Briefly describe any known conflicts of interest between Bidder or an affiliate of Bidder and any Distribution Company, or any affiliates of the foregoing.</w:t>
      </w:r>
    </w:p>
    <w:sdt>
      <w:sdtPr>
        <w:id w:val="-923106773"/>
        <w:placeholder>
          <w:docPart w:val="CD66752CD957445B91ADE6D6F96B763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w:t>
      </w:r>
      <w:r w:rsidR="008C0823">
        <w:t>8</w:t>
      </w:r>
      <w:r>
        <w:tab/>
      </w:r>
      <w:r w:rsidR="008C0823" w:rsidRPr="008C0823">
        <w:t>Describe any litigation, disputes, claims or complaints involving the Bidder or an affiliate of Bidder, against any Distribution Company or any affiliate of any Distribution Company.</w:t>
      </w:r>
    </w:p>
    <w:sdt>
      <w:sdtPr>
        <w:id w:val="-1186124783"/>
        <w:placeholder>
          <w:docPart w:val="36F45BA3FFF046F0A3143A17261E1AC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lastRenderedPageBreak/>
        <w:t>5.1</w:t>
      </w:r>
      <w:r w:rsidR="00906216">
        <w:t>9</w:t>
      </w:r>
      <w:r>
        <w:tab/>
      </w:r>
      <w:r w:rsidR="00906216" w:rsidRPr="00906216">
        <w:t>Describe any litigation, disputes, claims or complaints, or events of default or other failure to satisfy contract obligations, or failure to deliver products, involving Bidder or an affiliate of Bidder, and relating to the purchase or sale of energy, capacity or renewable energy certificates or products.</w:t>
      </w:r>
    </w:p>
    <w:sdt>
      <w:sdtPr>
        <w:id w:val="-635410071"/>
        <w:placeholder>
          <w:docPart w:val="2D6D894E98F949CAB2EFE5A9C1348424"/>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906216" w:rsidP="00A509D5">
      <w:pPr>
        <w:ind w:left="720" w:hanging="720"/>
      </w:pPr>
      <w:r>
        <w:t>5.20</w:t>
      </w:r>
      <w:r w:rsidR="00497DEB">
        <w:tab/>
      </w:r>
      <w:r w:rsidRPr="00906216">
        <w:t>Confirm that Bidder, and the directors, employees and agents of Bidder and any affiliate of Bidder are not currently under investigation by any governmental agency and have not in the last four years been convicted or found liable for any act prohibited by State or Federal law in any jurisdiction involving conspiracy, collusion or other impropriety with respect to bidding on any contract, or have been the subject of any debarment action (detail any exceptions).</w:t>
      </w:r>
    </w:p>
    <w:sdt>
      <w:sdtPr>
        <w:id w:val="1833172960"/>
        <w:placeholder>
          <w:docPart w:val="403184D65AD14D1DA29673AF88F2A128"/>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5.2</w:t>
      </w:r>
      <w:r w:rsidR="00906216">
        <w:t>1</w:t>
      </w:r>
      <w:r>
        <w:tab/>
      </w:r>
      <w:r w:rsidR="00906216" w:rsidRPr="00906216">
        <w:t>Identify all regulatory and other approvals needed by Bidder to execute a binding sale agreement.</w:t>
      </w:r>
    </w:p>
    <w:sdt>
      <w:sdtPr>
        <w:id w:val="347840443"/>
        <w:placeholder>
          <w:docPart w:val="7DD7EEBD569F471D94CF948C56E9674D"/>
        </w:placeholder>
        <w:showingPlcHdr/>
      </w:sdtPr>
      <w:sdtEndPr/>
      <w:sdtContent>
        <w:p w:rsidR="00497DEB" w:rsidRDefault="00497DEB" w:rsidP="00497DEB">
          <w:r>
            <w:rPr>
              <w:rStyle w:val="PlaceholderText"/>
            </w:rPr>
            <w:t>Enter appropriate explanation in this space or reference applicable attachment(s)</w:t>
          </w:r>
        </w:p>
      </w:sdtContent>
    </w:sdt>
    <w:p w:rsidR="009016DC" w:rsidRDefault="009016DC" w:rsidP="00A509D5">
      <w:pPr>
        <w:ind w:left="720" w:hanging="720"/>
      </w:pPr>
    </w:p>
    <w:p w:rsidR="00497DEB" w:rsidRDefault="009016DC" w:rsidP="00A509D5">
      <w:pPr>
        <w:ind w:left="720" w:hanging="720"/>
      </w:pPr>
      <w:r>
        <w:t>5.2</w:t>
      </w:r>
      <w:r w:rsidR="00906216">
        <w:t>2</w:t>
      </w:r>
      <w:r>
        <w:t xml:space="preserve"> </w:t>
      </w:r>
      <w:r>
        <w:tab/>
      </w:r>
      <w:r w:rsidR="00906216" w:rsidRPr="00906216">
        <w:t>Describe how the project will conform to FERC’s applicable regulatory requirements, including, but not limited to, FERC requirements relating to allocation of transmission capacity and open access, the justness and reasonableness of rates, the potential for undue preference or discrimination, and affiliate dealings, if any.  Describe how your proposed approach is consistent with FERC precedent and ratemaking principles.</w:t>
      </w:r>
    </w:p>
    <w:sdt>
      <w:sdtPr>
        <w:id w:val="-989092960"/>
        <w:placeholder>
          <w:docPart w:val="F4C43DCA010B4FB786EA88FA4A424081"/>
        </w:placeholder>
        <w:showingPlcHdr/>
      </w:sdtPr>
      <w:sdtEndPr/>
      <w:sdtContent>
        <w:p w:rsidR="009016DC" w:rsidRDefault="009016DC" w:rsidP="009016DC">
          <w:r>
            <w:rPr>
              <w:rStyle w:val="PlaceholderText"/>
            </w:rPr>
            <w:t>Enter appropriate explanation in this space or reference applicable attachment(s)</w:t>
          </w:r>
        </w:p>
      </w:sdtContent>
    </w:sdt>
    <w:p w:rsidR="009016DC" w:rsidRDefault="009016DC" w:rsidP="00497DEB">
      <w:pPr>
        <w:ind w:left="720" w:hanging="720"/>
      </w:pPr>
    </w:p>
    <w:p w:rsidR="00497DEB" w:rsidRDefault="00497DEB" w:rsidP="00497DEB">
      <w:pPr>
        <w:ind w:left="720" w:hanging="720"/>
      </w:pPr>
      <w:r>
        <w:t>5.2</w:t>
      </w:r>
      <w:r w:rsidR="00407F51">
        <w:t>3</w:t>
      </w:r>
      <w:r>
        <w:tab/>
      </w:r>
      <w:r w:rsidR="00906216" w:rsidRPr="00906216">
        <w:t>Describe and document any and all direct and indirect affiliations and affiliate relationships, financial or otherwise in the past three years between the bidder and one or more of the Distribution Companies and their affiliates, including all relationships in which one of the Distribution Companies has a financial or voting interest (direct or indirect) in the bidder or the bidder’s proposed project.  These relationships include:</w:t>
      </w:r>
    </w:p>
    <w:p w:rsidR="00906216" w:rsidRDefault="00906216" w:rsidP="00906216">
      <w:pPr>
        <w:ind w:left="1440" w:hanging="720"/>
      </w:pPr>
      <w:r>
        <w:t>•</w:t>
      </w:r>
      <w:r>
        <w:tab/>
        <w:t>Corporate or other joint arrangements, joint ventures, joint operations whether control exists or not;</w:t>
      </w:r>
    </w:p>
    <w:p w:rsidR="00906216" w:rsidRDefault="00906216" w:rsidP="00906216">
      <w:pPr>
        <w:ind w:left="1440" w:hanging="720"/>
      </w:pPr>
      <w:r>
        <w:t>•</w:t>
      </w:r>
      <w:r>
        <w:tab/>
        <w:t>Minority ownership (50% or less investee);</w:t>
      </w:r>
    </w:p>
    <w:p w:rsidR="00906216" w:rsidRDefault="00906216" w:rsidP="00906216">
      <w:pPr>
        <w:ind w:left="1440" w:hanging="720"/>
      </w:pPr>
      <w:r>
        <w:t>•</w:t>
      </w:r>
      <w:r>
        <w:tab/>
        <w:t>Joint development agreements;</w:t>
      </w:r>
    </w:p>
    <w:p w:rsidR="00906216" w:rsidRDefault="00906216" w:rsidP="00906216">
      <w:pPr>
        <w:ind w:left="1440" w:hanging="720"/>
      </w:pPr>
      <w:r>
        <w:t>•</w:t>
      </w:r>
      <w:r>
        <w:tab/>
        <w:t xml:space="preserve">Operating segments that are consolidated as part of the financial reporting </w:t>
      </w:r>
      <w:proofErr w:type="gramStart"/>
      <w:r>
        <w:t>process ;</w:t>
      </w:r>
      <w:proofErr w:type="gramEnd"/>
    </w:p>
    <w:p w:rsidR="00906216" w:rsidRDefault="00906216" w:rsidP="00906216">
      <w:pPr>
        <w:ind w:left="1440" w:hanging="720"/>
      </w:pPr>
      <w:r>
        <w:lastRenderedPageBreak/>
        <w:t>•</w:t>
      </w:r>
      <w:r>
        <w:tab/>
        <w:t>Related parties with common ownership;</w:t>
      </w:r>
    </w:p>
    <w:p w:rsidR="00906216" w:rsidRDefault="00906216" w:rsidP="00906216">
      <w:pPr>
        <w:ind w:left="1440" w:hanging="720"/>
      </w:pPr>
      <w:r>
        <w:t>•</w:t>
      </w:r>
      <w:r>
        <w:tab/>
        <w:t>Credit, debenture, and financing arrangements, whether a convertible equity feature is present or not;</w:t>
      </w:r>
    </w:p>
    <w:p w:rsidR="00906216" w:rsidRDefault="00906216" w:rsidP="00906216">
      <w:pPr>
        <w:ind w:left="1440" w:hanging="720"/>
      </w:pPr>
      <w:r>
        <w:t>•</w:t>
      </w:r>
      <w:r>
        <w:tab/>
        <w:t>Wholly owned subsidiaries; and</w:t>
      </w:r>
    </w:p>
    <w:p w:rsidR="00906216" w:rsidRDefault="00906216" w:rsidP="00906216">
      <w:pPr>
        <w:ind w:left="1440" w:hanging="720"/>
      </w:pPr>
      <w:r>
        <w:t>•</w:t>
      </w:r>
      <w:r>
        <w:tab/>
        <w:t>Commercial (including real property) relationships with any Distribution Company</w:t>
      </w:r>
    </w:p>
    <w:p w:rsidR="00497DEB" w:rsidRDefault="00F60E38" w:rsidP="00906216">
      <w:sdt>
        <w:sdtPr>
          <w:id w:val="-1184274632"/>
          <w:placeholder>
            <w:docPart w:val="6F51D7C4400F4F72862A3BDB2B9AE64B"/>
          </w:placeholder>
          <w:showingPlcHdr/>
        </w:sdtPr>
        <w:sdtEndPr/>
        <w:sdtContent>
          <w:r w:rsidR="00497DEB">
            <w:rPr>
              <w:rStyle w:val="PlaceholderText"/>
            </w:rPr>
            <w:t>Enter appropriate explanation in this space or reference applicable attachment(s)</w:t>
          </w:r>
        </w:sdtContent>
      </w:sdt>
    </w:p>
    <w:p w:rsidR="00497DEB" w:rsidRDefault="00497DEB">
      <w:r>
        <w:br w:type="page"/>
      </w:r>
    </w:p>
    <w:p w:rsidR="00497DEB" w:rsidRDefault="00497DEB" w:rsidP="00497DEB">
      <w:pPr>
        <w:pStyle w:val="Heading2"/>
      </w:pPr>
      <w:r>
        <w:lastRenderedPageBreak/>
        <w:t>section 6 of appendix b to the rfp</w:t>
      </w:r>
      <w:r>
        <w:br/>
        <w:t>siting, interconnection, and deliverability</w:t>
      </w:r>
    </w:p>
    <w:p w:rsidR="00497DEB" w:rsidRDefault="00497DEB" w:rsidP="00497DEB">
      <w:r>
        <w:t>This section of the proposal addresses project location, siting, real property rights and interconnection issues.  Bidders should ensure that the threshold criteria outlined in Section 2.2 of the RFP for generation, transmission proposals, and system upgrades are verified in their responses.</w:t>
      </w:r>
    </w:p>
    <w:p w:rsidR="00497DEB" w:rsidRDefault="00497DEB" w:rsidP="00497DEB">
      <w:pPr>
        <w:ind w:left="720" w:hanging="720"/>
      </w:pPr>
      <w:r>
        <w:t>6.1</w:t>
      </w:r>
      <w:r>
        <w:tab/>
      </w:r>
      <w:r w:rsidR="00906216" w:rsidRPr="00906216">
        <w:t>Provide a site plan (or plans) including a map (or maps) that clearly identifies the location of the proposed project site, Delivery Facilities Project route, the assumed right-of-way width, the total acreage for Eligible Facilities, the anticipated interconnection point (or, if applicable, multiple points for a Transmission Project), deployment facilities, and the relationship of the site to other local infrastructure, including transmission facilities, roadways, federal and state waters, and waterways.  In addition to providing the required map(s), provide a site layout plan which illustrates the location of all major equipment and facilities on the site.</w:t>
      </w:r>
    </w:p>
    <w:p w:rsidR="00497DEB" w:rsidRDefault="00497DEB" w:rsidP="00497DEB">
      <w:pPr>
        <w:ind w:left="720" w:hanging="720"/>
      </w:pPr>
      <w:r>
        <w:tab/>
        <w:t xml:space="preserve">Site plan included? </w:t>
      </w:r>
      <w:r>
        <w:tab/>
        <w:t>Yes</w:t>
      </w:r>
      <w:sdt>
        <w:sdtPr>
          <w:id w:val="199144955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5083353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not, please explain:</w:t>
      </w:r>
    </w:p>
    <w:sdt>
      <w:sdtPr>
        <w:id w:val="1469239137"/>
        <w:placeholder>
          <w:docPart w:val="308905BF6F384FFF8D28B38A62F6CE13"/>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720" w:hanging="720"/>
      </w:pPr>
    </w:p>
    <w:p w:rsidR="00497DEB" w:rsidRDefault="00497DEB" w:rsidP="00497DEB">
      <w:pPr>
        <w:ind w:left="720" w:hanging="720"/>
      </w:pPr>
      <w:r>
        <w:t>6.2</w:t>
      </w:r>
      <w:r>
        <w:tab/>
      </w:r>
      <w:r w:rsidR="00906216" w:rsidRPr="00906216">
        <w:t>Identify any real property rights (e.g., fee-owned parcels, rights-of-way, development rights or easements or leases) that provide the right to use the Eligible Facility site and/or Transmission Project route, including, for Eligible Facilities, and any rights of way needed for interconnection.</w:t>
      </w:r>
    </w:p>
    <w:p w:rsidR="00497DEB" w:rsidRDefault="00497DEB" w:rsidP="00497DEB">
      <w:pPr>
        <w:ind w:left="1440" w:hanging="720"/>
      </w:pPr>
      <w:r>
        <w:t>i.</w:t>
      </w:r>
      <w:r>
        <w:tab/>
      </w:r>
      <w:r w:rsidR="00906216" w:rsidRPr="00906216">
        <w:t>Does the project have a right to use the Eligible Facility site and/or Transmission Project route for the entire proposed term of the PPA or tariff (e.g., by virtue of ownership or land development rights obtained from the owner)?</w:t>
      </w:r>
    </w:p>
    <w:p w:rsidR="00497DEB" w:rsidRDefault="00497DEB" w:rsidP="00497DEB">
      <w:pPr>
        <w:ind w:left="1440" w:hanging="720"/>
      </w:pPr>
      <w:r>
        <w:t>Yes</w:t>
      </w:r>
      <w:sdt>
        <w:sdtPr>
          <w:id w:val="28500827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21159790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not, please explain:</w:t>
      </w:r>
    </w:p>
    <w:sdt>
      <w:sdtPr>
        <w:id w:val="269515841"/>
        <w:placeholder>
          <w:docPart w:val="351FBF2D93DB413684EC75F147827F13"/>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w:t>
      </w:r>
      <w:r w:rsidRPr="00497DEB">
        <w:tab/>
      </w:r>
      <w:r w:rsidR="00906216" w:rsidRPr="00906216">
        <w:t>If so, please detail the Bidder’s rights to control the Eligible Facility site and/or Transmission Project route control.</w:t>
      </w:r>
    </w:p>
    <w:sdt>
      <w:sdtPr>
        <w:id w:val="-2022999606"/>
        <w:placeholder>
          <w:docPart w:val="4B189F8C75C94F27B1D7843B4C5BC74D"/>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iii.</w:t>
      </w:r>
      <w:r w:rsidRPr="00497DEB">
        <w:tab/>
      </w:r>
      <w:r w:rsidR="00906216" w:rsidRPr="00906216">
        <w:t>Describe the status of acquisition of real property rights, any options in place for the exercise of these rights and describe the plan for securing the necessary real property rights, including the proposed timeline.  Include these plans and the timeline in the overall project timeline.</w:t>
      </w:r>
    </w:p>
    <w:sdt>
      <w:sdtPr>
        <w:id w:val="1159497750"/>
        <w:placeholder>
          <w:docPart w:val="856ACD38CE9D4831944A293C336CE5B1"/>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iv.</w:t>
      </w:r>
      <w:r w:rsidRPr="00497DEB">
        <w:tab/>
      </w:r>
      <w:r w:rsidR="00906216" w:rsidRPr="00906216">
        <w:t>Identify any joint use of existing or proposed real property rights</w:t>
      </w:r>
    </w:p>
    <w:sdt>
      <w:sdtPr>
        <w:id w:val="-1776155352"/>
        <w:placeholder>
          <w:docPart w:val="47E80AC0152B42049C98F1AB875668F8"/>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 w:rsidR="00497DEB" w:rsidRDefault="00497DEB" w:rsidP="00497DEB">
      <w:pPr>
        <w:ind w:left="720" w:hanging="720"/>
      </w:pPr>
      <w:r>
        <w:t>6.3</w:t>
      </w:r>
      <w:r>
        <w:tab/>
      </w:r>
      <w:r w:rsidR="00906216" w:rsidRPr="00906216">
        <w:t>Provide evidence that the Eligible Facility site and/or Transmission Project route is properly zoned or permitted.  If the Eligible Facility site and/or Transmission Project route is not currently zoned or permitted properly, identify present and required zoning and/or land use designations and permits and provide a permitting plan and timeline to secure the necessary approvals.</w:t>
      </w:r>
    </w:p>
    <w:p w:rsidR="00497DEB" w:rsidRDefault="00497DEB" w:rsidP="00497DEB">
      <w:pPr>
        <w:ind w:left="720" w:hanging="720"/>
      </w:pPr>
      <w:r>
        <w:tab/>
        <w:t>Detail the zoning and permitting issues:</w:t>
      </w:r>
    </w:p>
    <w:p w:rsidR="00497DEB" w:rsidRDefault="00497DEB" w:rsidP="00497DEB">
      <w:r>
        <w:tab/>
      </w:r>
      <w:sdt>
        <w:sdtPr>
          <w:id w:val="1380514804"/>
          <w:placeholder>
            <w:docPart w:val="098A9F2555024319ADCF27E406D0610C"/>
          </w:placeholder>
          <w:showingPlcHdr/>
        </w:sdtPr>
        <w:sdtEndPr/>
        <w:sdtContent>
          <w:r>
            <w:rPr>
              <w:rStyle w:val="PlaceholderText"/>
            </w:rPr>
            <w:t>Enter appropriate explanation in this space or reference applicable attachment(s)</w:t>
          </w:r>
        </w:sdtContent>
      </w:sdt>
    </w:p>
    <w:p w:rsidR="00497DEB" w:rsidRDefault="00497DEB" w:rsidP="00497DEB">
      <w:pPr>
        <w:ind w:left="720" w:hanging="720"/>
      </w:pPr>
      <w:r>
        <w:tab/>
        <w:t>Permitting plan and timeline:</w:t>
      </w:r>
    </w:p>
    <w:p w:rsidR="00497DEB" w:rsidRDefault="00F60E38" w:rsidP="00497DEB">
      <w:pPr>
        <w:ind w:left="720"/>
      </w:pPr>
      <w:sdt>
        <w:sdtPr>
          <w:id w:val="635383310"/>
          <w:placeholder>
            <w:docPart w:val="198323AA15BC415382EB71E999F49443"/>
          </w:placeholder>
          <w:showingPlcHdr/>
        </w:sdtPr>
        <w:sdtEndPr/>
        <w:sdtContent>
          <w:r w:rsidR="00497DEB">
            <w:rPr>
              <w:rStyle w:val="PlaceholderText"/>
            </w:rPr>
            <w:t>Enter appropriate explanation in this space or reference applicable attachment(s)</w:t>
          </w:r>
        </w:sdtContent>
      </w:sdt>
    </w:p>
    <w:p w:rsidR="00497DEB" w:rsidRDefault="00497DEB" w:rsidP="00497DEB">
      <w:pPr>
        <w:ind w:left="720"/>
      </w:pPr>
      <w:r>
        <w:t xml:space="preserve">Start Date: </w:t>
      </w:r>
      <w:sdt>
        <w:sdtPr>
          <w:id w:val="-395819004"/>
          <w:placeholder>
            <w:docPart w:val="EB0E892615E14E6591927977E665B1CF"/>
          </w:placeholder>
          <w:showingPlcHdr/>
        </w:sdtPr>
        <w:sdtEndPr/>
        <w:sdtContent>
          <w:r>
            <w:t xml:space="preserve">                </w:t>
          </w:r>
        </w:sdtContent>
      </w:sdt>
      <w:r>
        <w:tab/>
      </w:r>
      <w:r>
        <w:tab/>
        <w:t>End Date:</w:t>
      </w:r>
      <w:r w:rsidRPr="00497DEB">
        <w:t xml:space="preserve"> </w:t>
      </w:r>
      <w:sdt>
        <w:sdtPr>
          <w:id w:val="-1353949004"/>
          <w:placeholder>
            <w:docPart w:val="642447899863487CA2CD1DF09C7FFCCF"/>
          </w:placeholder>
          <w:showingPlcHdr/>
        </w:sdtPr>
        <w:sdtEndPr/>
        <w:sdtContent>
          <w:r>
            <w:t xml:space="preserve">                </w:t>
          </w:r>
        </w:sdtContent>
      </w:sdt>
    </w:p>
    <w:p w:rsidR="00497DEB" w:rsidRDefault="00497DEB" w:rsidP="00497DEB"/>
    <w:p w:rsidR="00497DEB" w:rsidRDefault="00497DEB" w:rsidP="00497DEB">
      <w:pPr>
        <w:ind w:left="720" w:hanging="720"/>
      </w:pPr>
      <w:r>
        <w:t>6.4</w:t>
      </w:r>
      <w:r>
        <w:tab/>
      </w:r>
      <w:r w:rsidR="00906216" w:rsidRPr="00906216">
        <w:t>Provide a description of the area surrounding the Eligible Facility site and/or Transmission Project route (including landfall), including a description of the local zoning, flood plain information, existing land or waterway use, and setting.</w:t>
      </w:r>
    </w:p>
    <w:sdt>
      <w:sdtPr>
        <w:id w:val="-59480727"/>
        <w:placeholder>
          <w:docPart w:val="AEDB6BB551654B3AAF158574FC8DFE0C"/>
        </w:placeholder>
        <w:showingPlcHdr/>
      </w:sdtPr>
      <w:sdtEndPr/>
      <w:sdtContent>
        <w:p w:rsidR="00497DEB" w:rsidRDefault="00497DEB" w:rsidP="00497DEB">
          <w:r>
            <w:rPr>
              <w:rStyle w:val="PlaceholderText"/>
            </w:rPr>
            <w:t>Enter appropriate explanation in this space or reference applicable attachment(s)</w:t>
          </w:r>
        </w:p>
      </w:sdtContent>
    </w:sdt>
    <w:p w:rsidR="00764F3A" w:rsidRDefault="00764F3A" w:rsidP="00497DEB">
      <w:pPr>
        <w:ind w:left="720" w:hanging="720"/>
      </w:pPr>
    </w:p>
    <w:p w:rsidR="00DA6DA1" w:rsidRDefault="00DA6DA1" w:rsidP="00906216">
      <w:pPr>
        <w:ind w:left="720" w:hanging="720"/>
      </w:pPr>
      <w:r>
        <w:t>6.5</w:t>
      </w:r>
      <w:r>
        <w:tab/>
      </w:r>
      <w:r w:rsidR="00906216" w:rsidRPr="00906216">
        <w:t>Describe how the bidder plans to gain interconnection path site control and describe the status of the plan.</w:t>
      </w:r>
    </w:p>
    <w:p w:rsidR="00764F3A" w:rsidRDefault="00F60E38" w:rsidP="00906216">
      <w:sdt>
        <w:sdtPr>
          <w:id w:val="939259517"/>
          <w:placeholder>
            <w:docPart w:val="A4594C119BE24E1083843464C196BF4C"/>
          </w:placeholder>
          <w:showingPlcHdr/>
        </w:sdtPr>
        <w:sdtEndPr/>
        <w:sdtContent>
          <w:r w:rsidR="00764F3A">
            <w:rPr>
              <w:rStyle w:val="PlaceholderText"/>
            </w:rPr>
            <w:t>Enter appropriate explanation in this space or reference applicable attachment(s)</w:t>
          </w:r>
        </w:sdtContent>
      </w:sdt>
    </w:p>
    <w:p w:rsidR="00764F3A" w:rsidRDefault="00764F3A" w:rsidP="00497DEB">
      <w:pPr>
        <w:ind w:left="720" w:hanging="720"/>
      </w:pPr>
    </w:p>
    <w:p w:rsidR="00764F3A" w:rsidRDefault="00764F3A" w:rsidP="00497DEB">
      <w:pPr>
        <w:ind w:left="720" w:hanging="720"/>
      </w:pPr>
      <w:r>
        <w:t>6.6</w:t>
      </w:r>
      <w:r>
        <w:tab/>
      </w:r>
      <w:r w:rsidR="00906216" w:rsidRPr="00906216">
        <w:t xml:space="preserve">Please provide documentation to show evidence of the interconnection request to ISO-NE, the applicable New England Transmission Owner, or any neighboring control areas, to interconnect at the Capacity Capability Interconnection Standard. Please describe the status of any planned interconnection to the grid.  Additionally, any studies undertaken by ISO-NE or the bidder must be provided.  </w:t>
      </w:r>
    </w:p>
    <w:sdt>
      <w:sdtPr>
        <w:id w:val="1897922275"/>
        <w:placeholder>
          <w:docPart w:val="225EA630E994454CA20B223AB64D1586"/>
        </w:placeholder>
        <w:showingPlcHdr/>
      </w:sdtPr>
      <w:sdtEndPr/>
      <w:sdtContent>
        <w:p w:rsidR="00764F3A" w:rsidRDefault="00764F3A" w:rsidP="00764F3A">
          <w:r>
            <w:rPr>
              <w:rStyle w:val="PlaceholderText"/>
            </w:rPr>
            <w:t>Enter appropriate explanation in this space or reference applicable attachment(s)</w:t>
          </w:r>
        </w:p>
      </w:sdtContent>
    </w:sdt>
    <w:p w:rsidR="00764F3A" w:rsidRDefault="00764F3A" w:rsidP="00497DEB">
      <w:pPr>
        <w:ind w:left="720" w:hanging="720"/>
      </w:pPr>
    </w:p>
    <w:p w:rsidR="00764F3A" w:rsidRDefault="00764F3A" w:rsidP="00497DEB">
      <w:pPr>
        <w:ind w:left="720" w:hanging="720"/>
      </w:pPr>
      <w:r>
        <w:t>6.7</w:t>
      </w:r>
      <w:r>
        <w:tab/>
      </w:r>
      <w:r w:rsidR="00906216" w:rsidRPr="00906216">
        <w:t xml:space="preserve">The studies should describe the Project’s electrical system performance, its impact to the reliability of the New England Transmission system, and how the project would satisfy ISO NE’s I.3.9 requirements. The studies must also provide the status of any interconnection studies already underway with ISO-NE and/or the transmission owner.  Provide a copy of an interconnection agreement, if any, executed by the bidder with respect to the proposed project.  If an interconnection agreement has not been executed, please provide the steps </w:t>
      </w:r>
      <w:r w:rsidR="00906216" w:rsidRPr="00906216">
        <w:lastRenderedPageBreak/>
        <w:t>that need to be completed before an interconnection agreement can be executed and the associated timeline.</w:t>
      </w:r>
    </w:p>
    <w:p w:rsidR="00764F3A" w:rsidRDefault="00764F3A" w:rsidP="00497DEB">
      <w:pPr>
        <w:ind w:left="720" w:hanging="720"/>
      </w:pPr>
      <w:r>
        <w:tab/>
        <w:t>Performance and its impact:</w:t>
      </w:r>
    </w:p>
    <w:p w:rsidR="00764F3A" w:rsidRDefault="00764F3A" w:rsidP="00764F3A">
      <w:r>
        <w:tab/>
      </w:r>
      <w:sdt>
        <w:sdtPr>
          <w:id w:val="1069457289"/>
          <w:placeholder>
            <w:docPart w:val="8905A96350684A56BB88CA265DFC2B22"/>
          </w:placeholder>
          <w:showingPlcHdr/>
        </w:sdtPr>
        <w:sdtEndPr/>
        <w:sdtContent>
          <w:r>
            <w:rPr>
              <w:rStyle w:val="PlaceholderText"/>
            </w:rPr>
            <w:t>Enter appropriate explanation in this space or reference applicable attachment(s)</w:t>
          </w:r>
        </w:sdtContent>
      </w:sdt>
    </w:p>
    <w:p w:rsidR="00764F3A" w:rsidRDefault="00764F3A" w:rsidP="00497DEB">
      <w:pPr>
        <w:ind w:left="720" w:hanging="720"/>
      </w:pPr>
      <w:r>
        <w:tab/>
        <w:t>Attachments:</w:t>
      </w:r>
    </w:p>
    <w:p w:rsidR="00764F3A" w:rsidRDefault="00764F3A" w:rsidP="00497DEB">
      <w:pPr>
        <w:ind w:left="720" w:hanging="720"/>
      </w:pPr>
      <w:r>
        <w:tab/>
      </w:r>
      <w:r>
        <w:tab/>
        <w:t>Copy of completed studies attached:</w:t>
      </w:r>
      <w:r>
        <w:tab/>
      </w:r>
      <w:sdt>
        <w:sdtPr>
          <w:id w:val="32155476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764F3A" w:rsidP="00497DEB">
      <w:pPr>
        <w:ind w:left="720" w:hanging="720"/>
      </w:pPr>
      <w:r>
        <w:tab/>
      </w:r>
      <w:sdt>
        <w:sdtPr>
          <w:id w:val="1999457917"/>
          <w:placeholder>
            <w:docPart w:val="7B404E6514EE4785B39C858BB43B8998"/>
          </w:placeholder>
          <w:showingPlcHdr/>
        </w:sdtPr>
        <w:sdtEndPr/>
        <w:sdtContent>
          <w:r>
            <w:rPr>
              <w:rStyle w:val="PlaceholderText"/>
            </w:rPr>
            <w:t>Enter appropriate explanation in this space or reference applicable attachment(s)</w:t>
          </w:r>
        </w:sdtContent>
      </w:sdt>
    </w:p>
    <w:p w:rsidR="00764F3A" w:rsidRDefault="00764F3A" w:rsidP="00764F3A">
      <w:pPr>
        <w:ind w:left="1440"/>
      </w:pPr>
      <w:r>
        <w:t xml:space="preserve">Copy of Interconnection Agreement attached: </w:t>
      </w:r>
      <w:sdt>
        <w:sdtPr>
          <w:id w:val="70900271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F60E38" w:rsidP="00764F3A">
      <w:pPr>
        <w:ind w:firstLine="720"/>
      </w:pPr>
      <w:sdt>
        <w:sdtPr>
          <w:id w:val="-1909447086"/>
          <w:placeholder>
            <w:docPart w:val="C8FA99E33ABC48289E76064C80906342"/>
          </w:placeholder>
          <w:showingPlcHdr/>
        </w:sdtPr>
        <w:sdtEndPr/>
        <w:sdtContent>
          <w:r w:rsidR="00764F3A">
            <w:rPr>
              <w:rStyle w:val="PlaceholderText"/>
            </w:rPr>
            <w:t>Enter appropriate explanation in this space or reference applicable attachment(s)</w:t>
          </w:r>
        </w:sdtContent>
      </w:sdt>
    </w:p>
    <w:p w:rsidR="00764F3A" w:rsidRDefault="00764F3A" w:rsidP="00764F3A"/>
    <w:p w:rsidR="00764F3A" w:rsidRDefault="00764F3A" w:rsidP="00764F3A">
      <w:pPr>
        <w:ind w:left="720" w:hanging="720"/>
      </w:pPr>
      <w:r>
        <w:t>6.8</w:t>
      </w:r>
      <w:r>
        <w:tab/>
      </w:r>
      <w:r w:rsidR="00906216" w:rsidRPr="00906216">
        <w:t xml:space="preserve">If multiple interconnection requests have been made, please specify all such active requests which have not been superseded by subsequent requests and information regarding the status of each.  Provide copies of any requests made and studies completed.  </w:t>
      </w:r>
    </w:p>
    <w:p w:rsidR="00764F3A" w:rsidRDefault="00F60E38" w:rsidP="00764F3A">
      <w:pPr>
        <w:ind w:left="720" w:hanging="720"/>
      </w:pPr>
      <w:sdt>
        <w:sdtPr>
          <w:id w:val="-1997949647"/>
          <w:placeholder>
            <w:docPart w:val="855DBC7C871F4524AE10ECD8D8640387"/>
          </w:placeholder>
          <w:showingPlcHdr/>
        </w:sdtPr>
        <w:sdtEndPr/>
        <w:sdtContent>
          <w:r w:rsidR="00764F3A">
            <w:rPr>
              <w:rStyle w:val="PlaceholderText"/>
            </w:rPr>
            <w:t>Enter appropriate explanation in this space or reference applicable attachment(s)</w:t>
          </w:r>
        </w:sdtContent>
      </w:sdt>
      <w:r w:rsidR="00764F3A">
        <w:tab/>
      </w:r>
    </w:p>
    <w:p w:rsidR="00764F3A" w:rsidRDefault="00764F3A" w:rsidP="00764F3A">
      <w:pPr>
        <w:ind w:left="720" w:hanging="720"/>
      </w:pPr>
      <w:r>
        <w:t>6.9</w:t>
      </w:r>
      <w:r>
        <w:tab/>
      </w:r>
      <w:r w:rsidR="00906216" w:rsidRPr="00906216">
        <w:t>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All studies must assume the project will interconnect using the Capacity Capability Interconnection Standard, must use the current ISO-NE interconnection process (including network impact scenarios from multiple projects interconnecting), and must also detail any assumptions with respect to projects ahead of the proposed project in the ISO-NE interconnection queue and any assumptions as to changes to the transmission system that differ from the current ISO-NE Regional System Plan.  Please include a scenario analysis that shows how changes in the project interconnection queue could impact interconnection costs.</w:t>
      </w:r>
    </w:p>
    <w:p w:rsidR="00764F3A" w:rsidRDefault="00F60E38" w:rsidP="00764F3A">
      <w:pPr>
        <w:ind w:left="720" w:hanging="720"/>
      </w:pPr>
      <w:sdt>
        <w:sdtPr>
          <w:id w:val="-687593546"/>
          <w:placeholder>
            <w:docPart w:val="0AB67FB7D53D4A1BBFC7F6E3FCD46502"/>
          </w:placeholder>
          <w:showingPlcHdr/>
        </w:sdtPr>
        <w:sdtEndPr/>
        <w:sdtContent>
          <w:r w:rsidR="00764F3A">
            <w:rPr>
              <w:rStyle w:val="PlaceholderText"/>
            </w:rPr>
            <w:t>Enter appropriate explanation in this space or reference applicable attachment(s)</w:t>
          </w:r>
        </w:sdtContent>
      </w:sdt>
    </w:p>
    <w:p w:rsidR="00906216" w:rsidRDefault="00764F3A" w:rsidP="00764F3A">
      <w:pPr>
        <w:ind w:left="720" w:hanging="720"/>
      </w:pPr>
      <w:r>
        <w:t>6.10</w:t>
      </w:r>
      <w:r>
        <w:tab/>
      </w:r>
      <w:r w:rsidR="00906216" w:rsidRPr="00906216">
        <w:t>To the extent that you provide an alternative interconnection scenario based on ISO-proposed interconnection process changes, you must also include studies using the proposed ISO-NE-proposed process.  Any such studies must be accompanied with clear documentation of study technical and cost assumptions, reasoning, and justification of such assumptions.</w:t>
      </w:r>
    </w:p>
    <w:p w:rsidR="00906216" w:rsidRDefault="00F60E38" w:rsidP="00764F3A">
      <w:pPr>
        <w:ind w:left="720" w:hanging="720"/>
      </w:pPr>
      <w:sdt>
        <w:sdtPr>
          <w:id w:val="-927424980"/>
          <w:placeholder>
            <w:docPart w:val="078DBCBAF4984E2B9B6918CD8D12E7D6"/>
          </w:placeholder>
          <w:showingPlcHdr/>
        </w:sdtPr>
        <w:sdtEndPr/>
        <w:sdtContent>
          <w:r w:rsidR="00906216">
            <w:rPr>
              <w:rStyle w:val="PlaceholderText"/>
            </w:rPr>
            <w:t>Enter appropriate explanation in this space or reference applicable attachment(s)</w:t>
          </w:r>
        </w:sdtContent>
      </w:sdt>
    </w:p>
    <w:p w:rsidR="00906216" w:rsidRDefault="00906216" w:rsidP="00764F3A">
      <w:pPr>
        <w:ind w:left="720" w:hanging="720"/>
      </w:pPr>
    </w:p>
    <w:p w:rsidR="00764F3A" w:rsidRDefault="00906216" w:rsidP="00764F3A">
      <w:pPr>
        <w:ind w:left="720" w:hanging="720"/>
      </w:pPr>
      <w:r>
        <w:t>6.11</w:t>
      </w:r>
      <w:r>
        <w:tab/>
      </w:r>
      <w:r w:rsidRPr="00906216">
        <w:t>Provide the electrical models of all energy resources supporting the proposed project in accordance with the filing requirements of the ISO-NE Tariff Schedule 22 and 23.</w:t>
      </w:r>
    </w:p>
    <w:p w:rsidR="00764F3A" w:rsidRDefault="00764F3A" w:rsidP="00764F3A">
      <w:pPr>
        <w:ind w:firstLine="720"/>
      </w:pPr>
      <w:r>
        <w:lastRenderedPageBreak/>
        <w:t xml:space="preserve">Electrical models attached: </w:t>
      </w:r>
      <w:sdt>
        <w:sdtPr>
          <w:id w:val="80906494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F60E38" w:rsidP="00764F3A">
      <w:pPr>
        <w:ind w:left="720"/>
      </w:pPr>
      <w:sdt>
        <w:sdtPr>
          <w:id w:val="1745833345"/>
          <w:placeholder>
            <w:docPart w:val="236444533ADC4311B563D32EFF68F34F"/>
          </w:placeholder>
          <w:showingPlcHdr/>
        </w:sdtPr>
        <w:sdtEndPr/>
        <w:sdtContent>
          <w:r w:rsidR="00764F3A">
            <w:rPr>
              <w:rStyle w:val="PlaceholderText"/>
            </w:rPr>
            <w:t>Enter appropriate explanation in this space or reference applicable attachment(s)</w:t>
          </w:r>
        </w:sdtContent>
      </w:sdt>
    </w:p>
    <w:p w:rsidR="00764F3A" w:rsidRDefault="00764F3A" w:rsidP="00764F3A"/>
    <w:p w:rsidR="00764F3A" w:rsidRDefault="00764F3A" w:rsidP="00764F3A">
      <w:pPr>
        <w:ind w:left="720" w:hanging="720"/>
      </w:pPr>
      <w:r>
        <w:t>6.1</w:t>
      </w:r>
      <w:r w:rsidR="00906216">
        <w:t>2</w:t>
      </w:r>
      <w:r>
        <w:tab/>
      </w:r>
      <w:r w:rsidR="00906216" w:rsidRPr="00906216">
        <w:t>Provide a copy of an electrical one-line diagram showing the interconnection facilities and the relevant facilities of the transmission and/or distribution provider.</w:t>
      </w:r>
    </w:p>
    <w:p w:rsidR="00764F3A" w:rsidRDefault="00764F3A" w:rsidP="00764F3A">
      <w:pPr>
        <w:ind w:left="720" w:hanging="720"/>
      </w:pPr>
      <w:r>
        <w:tab/>
        <w:t xml:space="preserve">Electrical one-line diagram attached: </w:t>
      </w:r>
      <w:sdt>
        <w:sdtPr>
          <w:id w:val="14732538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764F3A" w:rsidP="00764F3A">
      <w:pPr>
        <w:ind w:left="720" w:hanging="720"/>
      </w:pPr>
      <w:r>
        <w:tab/>
      </w:r>
      <w:sdt>
        <w:sdtPr>
          <w:id w:val="-420796346"/>
          <w:placeholder>
            <w:docPart w:val="C0C1DA9A89974E4A90E1E9710A5FCD91"/>
          </w:placeholder>
          <w:showingPlcHdr/>
        </w:sdtPr>
        <w:sdtEndPr/>
        <w:sdtContent>
          <w:r>
            <w:rPr>
              <w:rStyle w:val="PlaceholderText"/>
            </w:rPr>
            <w:t>Enter appropriate explanation in this space or reference applicable attachment(s)</w:t>
          </w:r>
        </w:sdtContent>
      </w:sdt>
    </w:p>
    <w:p w:rsidR="00764F3A" w:rsidRDefault="00764F3A" w:rsidP="00764F3A">
      <w:pPr>
        <w:ind w:left="720" w:hanging="720"/>
      </w:pPr>
    </w:p>
    <w:p w:rsidR="009016DC" w:rsidRDefault="009016DC" w:rsidP="009016DC">
      <w:pPr>
        <w:ind w:left="720" w:hanging="720"/>
      </w:pPr>
      <w:r>
        <w:t>6.1</w:t>
      </w:r>
      <w:r w:rsidR="00906216">
        <w:t>3</w:t>
      </w:r>
      <w:r>
        <w:tab/>
      </w:r>
      <w:r w:rsidR="00906216" w:rsidRPr="00906216">
        <w:t>Specify and describe the current or new interconnection facilities (lines, transformers, switching equipment, system control protection, etc.) that bidder owns or is intending to construct or have constructed in order to deliver the proposed energy.</w:t>
      </w:r>
    </w:p>
    <w:p w:rsidR="009016DC" w:rsidRDefault="00F60E38" w:rsidP="009016DC">
      <w:pPr>
        <w:ind w:left="720" w:hanging="720"/>
      </w:pPr>
      <w:sdt>
        <w:sdtPr>
          <w:id w:val="181632890"/>
          <w:placeholder>
            <w:docPart w:val="C9D50851C3D240EFA871600B2FEC4454"/>
          </w:placeholder>
          <w:showingPlcHdr/>
        </w:sdtPr>
        <w:sdtEndPr/>
        <w:sdtContent>
          <w:r w:rsidR="009016DC">
            <w:rPr>
              <w:rStyle w:val="PlaceholderText"/>
            </w:rPr>
            <w:t>Enter appropriate explanation in this space or reference applicable attachment(s)</w:t>
          </w:r>
        </w:sdtContent>
      </w:sdt>
    </w:p>
    <w:p w:rsidR="009016DC" w:rsidRDefault="009016DC" w:rsidP="009016DC">
      <w:pPr>
        <w:ind w:left="720" w:hanging="720"/>
      </w:pPr>
    </w:p>
    <w:p w:rsidR="00764F3A" w:rsidRDefault="00764F3A" w:rsidP="009016DC">
      <w:pPr>
        <w:ind w:left="720" w:hanging="720"/>
      </w:pPr>
      <w:r>
        <w:t>6.1</w:t>
      </w:r>
      <w:r w:rsidR="00906216">
        <w:t>4</w:t>
      </w:r>
      <w:r>
        <w:tab/>
      </w:r>
      <w:r w:rsidR="00906216" w:rsidRPr="00906216">
        <w:t>Incremental data requirements for Projects that include Transmission facilities;</w:t>
      </w:r>
    </w:p>
    <w:p w:rsidR="00764F3A" w:rsidRDefault="00764F3A" w:rsidP="00764F3A">
      <w:pPr>
        <w:ind w:left="720"/>
      </w:pPr>
      <w:r>
        <w:t xml:space="preserve">1. </w:t>
      </w:r>
      <w:r w:rsidR="00906216" w:rsidRPr="00906216">
        <w:t>IDV file(s) in PSSE v32 format modeling only the new/modified Transmission components of the project.</w:t>
      </w:r>
      <w:r w:rsidR="00906216">
        <w:t xml:space="preserve"> </w:t>
      </w:r>
      <w:sdt>
        <w:sdtPr>
          <w:id w:val="17168417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none, please explain:</w:t>
      </w:r>
    </w:p>
    <w:p w:rsidR="00764F3A" w:rsidRDefault="00F60E38" w:rsidP="00764F3A">
      <w:pPr>
        <w:ind w:left="720"/>
      </w:pPr>
      <w:sdt>
        <w:sdtPr>
          <w:id w:val="-822047016"/>
          <w:placeholder>
            <w:docPart w:val="6F12CFD070E1405BA4B524DB9E81C5C3"/>
          </w:placeholder>
          <w:showingPlcHdr/>
        </w:sdtPr>
        <w:sdtEndPr/>
        <w:sdtContent>
          <w:r w:rsidR="00764F3A">
            <w:rPr>
              <w:rStyle w:val="PlaceholderText"/>
            </w:rPr>
            <w:t>Enter appropriate explanation in this space or reference applicable attachment(s)</w:t>
          </w:r>
        </w:sdtContent>
      </w:sdt>
    </w:p>
    <w:p w:rsidR="00764F3A" w:rsidRDefault="00906216" w:rsidP="00906216">
      <w:pPr>
        <w:ind w:left="720"/>
      </w:pPr>
      <w:r>
        <w:t xml:space="preserve">2. </w:t>
      </w:r>
      <w:r w:rsidRPr="00906216">
        <w:t>If the Bidder does not use PSSE, provide in text format necessary modeling data as follows:</w:t>
      </w:r>
    </w:p>
    <w:p w:rsidR="00764F3A" w:rsidRDefault="00764F3A" w:rsidP="00D362B8">
      <w:pPr>
        <w:pStyle w:val="ListParagraph"/>
        <w:numPr>
          <w:ilvl w:val="0"/>
          <w:numId w:val="2"/>
        </w:numPr>
        <w:spacing w:after="0" w:line="240" w:lineRule="auto"/>
      </w:pPr>
      <w:r>
        <w:t xml:space="preserve">Line Data: </w:t>
      </w:r>
    </w:p>
    <w:p w:rsidR="00764F3A" w:rsidRDefault="00764F3A" w:rsidP="00764F3A">
      <w:pPr>
        <w:ind w:firstLine="720"/>
      </w:pPr>
      <w:r>
        <w:t>Voltage</w:t>
      </w:r>
      <w:r>
        <w:tab/>
        <w:t xml:space="preserve"> </w:t>
      </w:r>
      <w:sdt>
        <w:sdtPr>
          <w:id w:val="-1444767752"/>
          <w:placeholder>
            <w:docPart w:val="668ECCEFF6E34955AE13F56DF0BCAC08"/>
          </w:placeholder>
          <w:showingPlcHdr/>
        </w:sdtPr>
        <w:sdtEndPr/>
        <w:sdtContent>
          <w:r>
            <w:t xml:space="preserve">               </w:t>
          </w:r>
        </w:sdtContent>
      </w:sdt>
      <w:r>
        <w:tab/>
        <w:t xml:space="preserve"> </w:t>
      </w:r>
      <w:r>
        <w:tab/>
        <w:t xml:space="preserve">Thermal Ratings </w:t>
      </w:r>
      <w:sdt>
        <w:sdtPr>
          <w:id w:val="1624491796"/>
          <w:placeholder>
            <w:docPart w:val="22957EA81F0C42B9B3B3E112521B54C6"/>
          </w:placeholder>
          <w:showingPlcHdr/>
        </w:sdtPr>
        <w:sdtEndPr/>
        <w:sdtContent>
          <w:r>
            <w:t xml:space="preserve">               </w:t>
          </w:r>
        </w:sdtContent>
      </w:sdt>
      <w:r>
        <w:t xml:space="preserve"> </w:t>
      </w:r>
    </w:p>
    <w:p w:rsidR="00D362B8" w:rsidRDefault="00764F3A" w:rsidP="00764F3A">
      <w:pPr>
        <w:ind w:firstLine="720"/>
      </w:pPr>
      <w:r>
        <w:t xml:space="preserve">Impedances (r, X and B) </w:t>
      </w:r>
      <w:sdt>
        <w:sdtPr>
          <w:id w:val="-1639482964"/>
          <w:placeholder>
            <w:docPart w:val="91F19DD231324E008067A949FAEFA25A"/>
          </w:placeholder>
          <w:showingPlcHdr/>
        </w:sdtPr>
        <w:sdtEndPr/>
        <w:sdtContent>
          <w:r>
            <w:t xml:space="preserve">               </w:t>
          </w:r>
        </w:sdtContent>
      </w:sdt>
      <w:r>
        <w:tab/>
      </w:r>
    </w:p>
    <w:p w:rsidR="00D362B8" w:rsidRDefault="00764F3A" w:rsidP="00D362B8">
      <w:pPr>
        <w:spacing w:after="0" w:line="240" w:lineRule="auto"/>
        <w:ind w:firstLine="720"/>
      </w:pPr>
      <w:r>
        <w:t>Line Length</w:t>
      </w:r>
      <w:r w:rsidR="00D362B8">
        <w:t>:</w:t>
      </w:r>
      <w:r w:rsidR="00D362B8">
        <w:tab/>
      </w:r>
      <w:r>
        <w:t xml:space="preserve"> from </w:t>
      </w:r>
      <w:sdt>
        <w:sdtPr>
          <w:id w:val="-1125765615"/>
          <w:placeholder>
            <w:docPart w:val="7F3D77F3D7B4416FB4D86FC20202D41E"/>
          </w:placeholder>
          <w:showingPlcHdr/>
        </w:sdtPr>
        <w:sdtEndPr/>
        <w:sdtContent>
          <w:r w:rsidR="00D362B8">
            <w:t xml:space="preserve">               </w:t>
          </w:r>
        </w:sdtContent>
      </w:sdt>
      <w:r w:rsidR="00D362B8">
        <w:tab/>
      </w:r>
      <w:r w:rsidR="00D362B8">
        <w:tab/>
        <w:t>to</w:t>
      </w:r>
      <w:sdt>
        <w:sdtPr>
          <w:id w:val="-1088070255"/>
          <w:placeholder>
            <w:docPart w:val="4E56E701A31248ECA718CC184BF5E25E"/>
          </w:placeholder>
          <w:showingPlcHdr/>
        </w:sdtPr>
        <w:sdtEndPr/>
        <w:sdtContent>
          <w:r w:rsidR="00D362B8">
            <w:t xml:space="preserve">               </w:t>
          </w:r>
        </w:sdtContent>
      </w:sdt>
      <w:r w:rsidR="00D362B8">
        <w:tab/>
      </w:r>
    </w:p>
    <w:p w:rsidR="00764F3A" w:rsidRDefault="00D362B8" w:rsidP="00D362B8">
      <w:pPr>
        <w:spacing w:line="276" w:lineRule="auto"/>
        <w:ind w:firstLine="720"/>
      </w:pPr>
      <w:r>
        <w:t>(</w:t>
      </w:r>
      <w:proofErr w:type="gramStart"/>
      <w:r w:rsidR="00764F3A">
        <w:t>bus</w:t>
      </w:r>
      <w:proofErr w:type="gramEnd"/>
      <w:r w:rsidR="00764F3A">
        <w:t xml:space="preserve"> numbers and names</w:t>
      </w:r>
      <w:r>
        <w:t>)</w:t>
      </w:r>
    </w:p>
    <w:p w:rsidR="00D362B8" w:rsidRDefault="00F60E38" w:rsidP="00D362B8">
      <w:pPr>
        <w:spacing w:line="276" w:lineRule="auto"/>
        <w:ind w:firstLine="720"/>
      </w:pPr>
      <w:sdt>
        <w:sdtPr>
          <w:id w:val="-979758949"/>
          <w:placeholder>
            <w:docPart w:val="9B32A7AD53D54A65A16FE4145222C962"/>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 xml:space="preserve">Transformer data (including Phase shifting transformers if applicable): </w:t>
      </w:r>
    </w:p>
    <w:p w:rsidR="00D362B8" w:rsidRDefault="00D362B8" w:rsidP="00D362B8">
      <w:pPr>
        <w:pStyle w:val="ListParagraph"/>
        <w:spacing w:line="276" w:lineRule="auto"/>
        <w:ind w:left="1080"/>
        <w:contextualSpacing w:val="0"/>
      </w:pPr>
      <w:r w:rsidRPr="00D362B8">
        <w:t>Terminal Voltages</w:t>
      </w:r>
      <w:r>
        <w:tab/>
      </w:r>
      <w:sdt>
        <w:sdtPr>
          <w:id w:val="-534661628"/>
          <w:placeholder>
            <w:docPart w:val="4C7E2A9CAEEC46EC837F7DB3CC2387EF"/>
          </w:placeholder>
          <w:showingPlcHdr/>
        </w:sdtPr>
        <w:sdtEndPr/>
        <w:sdtContent>
          <w:r>
            <w:t xml:space="preserve">               </w:t>
          </w:r>
        </w:sdtContent>
      </w:sdt>
      <w:r>
        <w:tab/>
      </w:r>
      <w:r w:rsidRPr="00D362B8">
        <w:t>Thermal Ratings</w:t>
      </w:r>
      <w:r>
        <w:t xml:space="preserve"> </w:t>
      </w:r>
      <w:sdt>
        <w:sdtPr>
          <w:id w:val="1816754730"/>
          <w:placeholder>
            <w:docPart w:val="FE13BF21E2A34CC286D48A1793284690"/>
          </w:placeholder>
          <w:showingPlcHdr/>
        </w:sdtPr>
        <w:sdtEndPr/>
        <w:sdtContent>
          <w:r>
            <w:t xml:space="preserve">               </w:t>
          </w:r>
        </w:sdtContent>
      </w:sdt>
    </w:p>
    <w:p w:rsidR="00D362B8" w:rsidRDefault="00D362B8" w:rsidP="00D362B8">
      <w:pPr>
        <w:pStyle w:val="ListParagraph"/>
        <w:spacing w:line="276" w:lineRule="auto"/>
        <w:ind w:left="1080"/>
        <w:contextualSpacing w:val="0"/>
      </w:pPr>
      <w:r w:rsidRPr="00D362B8">
        <w:t>Impedance</w:t>
      </w:r>
      <w:r>
        <w:t xml:space="preserve"> </w:t>
      </w:r>
      <w:sdt>
        <w:sdtPr>
          <w:id w:val="64147467"/>
          <w:placeholder>
            <w:docPart w:val="8DD9E6E82E3E4FBF9C7BD4096B10B06D"/>
          </w:placeholder>
          <w:showingPlcHdr/>
        </w:sdtPr>
        <w:sdtEndPr/>
        <w:sdtContent>
          <w:r>
            <w:t xml:space="preserve">               </w:t>
          </w:r>
        </w:sdtContent>
      </w:sdt>
      <w:r w:rsidRPr="00D362B8">
        <w:t xml:space="preserve"> </w:t>
      </w:r>
    </w:p>
    <w:p w:rsidR="00D362B8" w:rsidRDefault="00D362B8" w:rsidP="00D362B8">
      <w:pPr>
        <w:pStyle w:val="ListParagraph"/>
        <w:spacing w:line="276" w:lineRule="auto"/>
        <w:ind w:left="1080"/>
      </w:pPr>
      <w:r w:rsidRPr="00D362B8">
        <w:t xml:space="preserve">From </w:t>
      </w:r>
      <w:sdt>
        <w:sdtPr>
          <w:id w:val="-746254280"/>
          <w:placeholder>
            <w:docPart w:val="A745B40B66E543C09C35CDD20369ACA7"/>
          </w:placeholder>
          <w:showingPlcHdr/>
        </w:sdtPr>
        <w:sdtEndPr/>
        <w:sdtContent>
          <w:r>
            <w:t xml:space="preserve">               </w:t>
          </w:r>
        </w:sdtContent>
      </w:sdt>
      <w:r>
        <w:tab/>
        <w:t>To</w:t>
      </w:r>
      <w:r w:rsidRPr="00D362B8">
        <w:t xml:space="preserve"> </w:t>
      </w:r>
      <w:sdt>
        <w:sdtPr>
          <w:id w:val="1738130212"/>
          <w:placeholder>
            <w:docPart w:val="30837CE5F06A4548AFC0D42DB10AC8E8"/>
          </w:placeholder>
          <w:showingPlcHdr/>
        </w:sdtPr>
        <w:sdtEndPr/>
        <w:sdtContent>
          <w:r>
            <w:t xml:space="preserve">               </w:t>
          </w:r>
        </w:sdtContent>
      </w:sdt>
      <w:r>
        <w:tab/>
      </w:r>
      <w:r>
        <w:tab/>
      </w:r>
    </w:p>
    <w:p w:rsidR="00D362B8" w:rsidRDefault="00D362B8" w:rsidP="00D362B8">
      <w:pPr>
        <w:pStyle w:val="ListParagraph"/>
        <w:spacing w:line="276" w:lineRule="auto"/>
        <w:ind w:left="1080"/>
      </w:pPr>
      <w:r>
        <w:t>(</w:t>
      </w:r>
      <w:proofErr w:type="gramStart"/>
      <w:r w:rsidRPr="00D362B8">
        <w:t>bus</w:t>
      </w:r>
      <w:proofErr w:type="gramEnd"/>
      <w:r w:rsidRPr="00D362B8">
        <w:t xml:space="preserve"> numbers and names</w:t>
      </w:r>
      <w:r>
        <w:t>)</w:t>
      </w:r>
    </w:p>
    <w:p w:rsidR="00D362B8" w:rsidRDefault="00F60E38" w:rsidP="00D362B8">
      <w:pPr>
        <w:spacing w:line="276" w:lineRule="auto"/>
        <w:ind w:firstLine="720"/>
      </w:pPr>
      <w:sdt>
        <w:sdtPr>
          <w:id w:val="1303576390"/>
          <w:placeholder>
            <w:docPart w:val="1C57E22973F34229AE82F2460551B357"/>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lastRenderedPageBreak/>
        <w:t>Reactive compensation models as necessary</w:t>
      </w:r>
    </w:p>
    <w:p w:rsidR="00D362B8" w:rsidRDefault="00F60E38" w:rsidP="00D362B8">
      <w:pPr>
        <w:spacing w:line="276" w:lineRule="auto"/>
        <w:ind w:firstLine="720"/>
      </w:pPr>
      <w:sdt>
        <w:sdtPr>
          <w:id w:val="280777175"/>
          <w:placeholder>
            <w:docPart w:val="E52C1807E4BE4E289A49E78E07131B03"/>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Other changes to the model that would occur due to a Project such as terminal changes for lines/transformer/generator leads/loads etc.</w:t>
      </w:r>
    </w:p>
    <w:p w:rsidR="00D362B8" w:rsidRDefault="00F60E38" w:rsidP="00D362B8">
      <w:pPr>
        <w:spacing w:after="0" w:line="240" w:lineRule="auto"/>
        <w:ind w:firstLine="720"/>
      </w:pPr>
      <w:sdt>
        <w:sdtPr>
          <w:id w:val="1216857600"/>
          <w:placeholder>
            <w:docPart w:val="028842D527ED4F368C3809FF23BFF0B0"/>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spacing w:after="0" w:line="240" w:lineRule="auto"/>
      </w:pPr>
    </w:p>
    <w:p w:rsidR="00D362B8" w:rsidRDefault="00D362B8" w:rsidP="00D362B8">
      <w:pPr>
        <w:spacing w:line="276" w:lineRule="auto"/>
        <w:ind w:left="720" w:hanging="720"/>
      </w:pPr>
    </w:p>
    <w:p w:rsidR="00D362B8" w:rsidRDefault="00D362B8" w:rsidP="00D362B8">
      <w:pPr>
        <w:spacing w:line="276" w:lineRule="auto"/>
        <w:ind w:left="720" w:hanging="720"/>
      </w:pPr>
      <w:r>
        <w:t>6.1</w:t>
      </w:r>
      <w:r w:rsidR="00906216">
        <w:t>5</w:t>
      </w:r>
      <w:r>
        <w:tab/>
      </w:r>
      <w:r w:rsidR="00906216" w:rsidRPr="00906216">
        <w:t>Please detail with supporting information and studies (as available) that the energy contemplated in your proposal is able to be delivered to the Distribution Companies without material constraint or curtailment.</w:t>
      </w:r>
    </w:p>
    <w:p w:rsidR="00D362B8" w:rsidRDefault="00F60E38" w:rsidP="00D362B8">
      <w:pPr>
        <w:spacing w:line="276" w:lineRule="auto"/>
        <w:ind w:left="720" w:hanging="720"/>
      </w:pPr>
      <w:sdt>
        <w:sdtPr>
          <w:id w:val="1431467836"/>
          <w:placeholder>
            <w:docPart w:val="F93B45BBC0004954A54434DDB3A31B87"/>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spacing w:line="276" w:lineRule="auto"/>
        <w:ind w:left="720" w:hanging="720"/>
      </w:pPr>
    </w:p>
    <w:p w:rsidR="00D362B8" w:rsidRDefault="00D362B8" w:rsidP="00D362B8">
      <w:pPr>
        <w:spacing w:line="276" w:lineRule="auto"/>
        <w:ind w:left="720" w:hanging="720"/>
      </w:pPr>
      <w:r>
        <w:t>6.1</w:t>
      </w:r>
      <w:r w:rsidR="00906216">
        <w:t>6</w:t>
      </w:r>
      <w:r>
        <w:tab/>
      </w:r>
      <w:r w:rsidR="00906216" w:rsidRPr="00906216">
        <w:t>Please provide sufficient information and documentation to demonstrate that the proposed point of delivery into ISO-NE, along with their proposed interconnection and transmission upgrades including any transmission upgrades beyond the point of interconnection, is sufficient to ensure full delivery of the proposal’s Offshore Wind Energy Generation profile.</w:t>
      </w:r>
    </w:p>
    <w:p w:rsidR="00D362B8" w:rsidRDefault="00F60E38" w:rsidP="00D362B8">
      <w:pPr>
        <w:spacing w:line="276" w:lineRule="auto"/>
        <w:ind w:left="720" w:hanging="720"/>
      </w:pPr>
      <w:sdt>
        <w:sdtPr>
          <w:id w:val="-1827812762"/>
          <w:placeholder>
            <w:docPart w:val="56ADD6AD3B214D0893F139A4139BF47D"/>
          </w:placeholder>
          <w:showingPlcHdr/>
        </w:sdtPr>
        <w:sdtEndPr/>
        <w:sdtContent>
          <w:r w:rsidR="00D362B8">
            <w:rPr>
              <w:rStyle w:val="PlaceholderText"/>
            </w:rPr>
            <w:t>Enter appropriate explanation in this space or reference applicable attachment(s)</w:t>
          </w:r>
        </w:sdtContent>
      </w:sdt>
    </w:p>
    <w:p w:rsidR="00D362B8" w:rsidRDefault="00D362B8">
      <w:r>
        <w:br w:type="page"/>
      </w:r>
    </w:p>
    <w:p w:rsidR="00D362B8" w:rsidRDefault="00D362B8" w:rsidP="00D362B8">
      <w:pPr>
        <w:pStyle w:val="Heading2"/>
      </w:pPr>
      <w:r>
        <w:lastRenderedPageBreak/>
        <w:t>section 7 of appendix b to the rfp</w:t>
      </w:r>
      <w:r>
        <w:br/>
        <w:t>environmental assessment, permit acquisition plan and new class i rps certification</w:t>
      </w:r>
    </w:p>
    <w:p w:rsidR="00D362B8" w:rsidRDefault="00D362B8" w:rsidP="00D362B8">
      <w:r>
        <w:t>This section addresses environmental and other regulatory issues associated with project siting, development and operations for both generation and transmission projects, as applicable.</w:t>
      </w:r>
    </w:p>
    <w:p w:rsidR="00D362B8" w:rsidRDefault="00D362B8" w:rsidP="009F0C3A">
      <w:pPr>
        <w:ind w:left="720" w:hanging="720"/>
      </w:pPr>
      <w:r>
        <w:t>7.1</w:t>
      </w:r>
      <w:r>
        <w:tab/>
      </w:r>
      <w:r w:rsidR="009F0C3A" w:rsidRPr="009F0C3A">
        <w:t>Provide a list of all the permits, licenses, and environmental assessments and/or environmental impact statements required to construct and operate the project.  Along with this list, identify the governmental agencies that are responsible for issuing approval of all the permits, licenses, and environmental assessments and/or environmental impact statements. If a bidder has secured any permit or has applied for a permit, please indicate this in the response.</w:t>
      </w:r>
    </w:p>
    <w:p w:rsidR="00D362B8" w:rsidRDefault="00F60E38" w:rsidP="009F0C3A">
      <w:pPr>
        <w:ind w:left="1440" w:hanging="1440"/>
      </w:pPr>
      <w:sdt>
        <w:sdtPr>
          <w:id w:val="388700684"/>
          <w:placeholder>
            <w:docPart w:val="0FA6148C714F4594B4B940B1C6A715BC"/>
          </w:placeholder>
          <w:showingPlcHdr/>
        </w:sdtPr>
        <w:sdtEndPr/>
        <w:sdtContent>
          <w:r w:rsidR="00D362B8">
            <w:rPr>
              <w:rStyle w:val="PlaceholderText"/>
            </w:rPr>
            <w:t>Enter appropriate explanation in this space or reference applicable attachment(s)</w:t>
          </w:r>
        </w:sdtContent>
      </w:sdt>
    </w:p>
    <w:p w:rsidR="00D362B8" w:rsidRDefault="00D362B8" w:rsidP="00D362B8"/>
    <w:p w:rsidR="00D362B8" w:rsidRDefault="00D362B8" w:rsidP="00D362B8">
      <w:pPr>
        <w:ind w:left="720" w:hanging="720"/>
      </w:pPr>
      <w:r>
        <w:t>7.2</w:t>
      </w:r>
      <w:r>
        <w:tab/>
      </w:r>
      <w:r w:rsidR="009F0C3A" w:rsidRPr="009F0C3A">
        <w:t>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on the project schedule in Section 10.</w:t>
      </w:r>
    </w:p>
    <w:p w:rsidR="00D362B8" w:rsidRDefault="00F60E38" w:rsidP="00D362B8">
      <w:pPr>
        <w:ind w:left="720" w:hanging="720"/>
      </w:pPr>
      <w:sdt>
        <w:sdtPr>
          <w:id w:val="1113481315"/>
          <w:placeholder>
            <w:docPart w:val="6863912CC9714D508F107590F4A030B1"/>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9F0C3A" w:rsidRDefault="00D362B8" w:rsidP="00D362B8">
      <w:pPr>
        <w:ind w:left="720" w:hanging="720"/>
      </w:pPr>
      <w:r>
        <w:t>7.3</w:t>
      </w:r>
      <w:r>
        <w:tab/>
      </w:r>
      <w:r w:rsidR="009F0C3A" w:rsidRPr="009F0C3A">
        <w:t>Provide information detailing prior experience in environmental impact assessment process.</w:t>
      </w:r>
    </w:p>
    <w:p w:rsidR="009F0C3A" w:rsidRDefault="00F60E38" w:rsidP="00D362B8">
      <w:pPr>
        <w:ind w:left="720" w:hanging="720"/>
      </w:pPr>
      <w:sdt>
        <w:sdtPr>
          <w:id w:val="-343869555"/>
          <w:placeholder>
            <w:docPart w:val="68D8ED2CDD7C4BE1AB26C81B850EC086"/>
          </w:placeholder>
          <w:showingPlcHdr/>
        </w:sdtPr>
        <w:sdtEndPr/>
        <w:sdtContent>
          <w:r w:rsidR="009F0C3A">
            <w:rPr>
              <w:rStyle w:val="PlaceholderText"/>
            </w:rPr>
            <w:t>Enter appropriate explanation in this space or reference applicable attachment(s)</w:t>
          </w:r>
        </w:sdtContent>
      </w:sdt>
    </w:p>
    <w:p w:rsidR="009F0C3A" w:rsidRDefault="009F0C3A" w:rsidP="00D362B8">
      <w:pPr>
        <w:ind w:left="720" w:hanging="720"/>
      </w:pPr>
    </w:p>
    <w:p w:rsidR="00D362B8" w:rsidRDefault="009F0C3A" w:rsidP="00D362B8">
      <w:pPr>
        <w:ind w:left="720" w:hanging="720"/>
      </w:pPr>
      <w:r>
        <w:t>7.4</w:t>
      </w:r>
      <w:r>
        <w:tab/>
      </w:r>
      <w:r w:rsidRPr="009F0C3A">
        <w:t xml:space="preserve">Provide a preliminary environmental characterization of the site and project, including both construction and operation.  In addition, the bidder should identify environmental impacts associated with the proposed project and any potential impediments to development.  </w:t>
      </w:r>
      <w:proofErr w:type="gramStart"/>
      <w:r w:rsidRPr="009F0C3A">
        <w:t>A plan to avoid, minimize</w:t>
      </w:r>
      <w:proofErr w:type="gramEnd"/>
      <w:r w:rsidRPr="009F0C3A">
        <w:t>, or mitigate such impacts or impediments should also be included.  The analysis should address each of the major environmental areas presented below, for the proposed project:</w:t>
      </w:r>
    </w:p>
    <w:p w:rsidR="009F0C3A" w:rsidRDefault="009F0C3A" w:rsidP="009F0C3A">
      <w:pPr>
        <w:ind w:left="1440" w:hanging="720"/>
      </w:pPr>
      <w:r>
        <w:t>i.</w:t>
      </w:r>
      <w:r>
        <w:tab/>
        <w:t>Air quality</w:t>
      </w:r>
    </w:p>
    <w:p w:rsidR="009F0C3A" w:rsidRDefault="009F0C3A" w:rsidP="009F0C3A">
      <w:pPr>
        <w:ind w:left="1440" w:hanging="720"/>
      </w:pPr>
      <w:r>
        <w:t>ii.</w:t>
      </w:r>
      <w:r>
        <w:tab/>
        <w:t>Community</w:t>
      </w:r>
    </w:p>
    <w:p w:rsidR="009F0C3A" w:rsidRDefault="009F0C3A" w:rsidP="009F0C3A">
      <w:pPr>
        <w:ind w:left="1440" w:hanging="720"/>
      </w:pPr>
      <w:r>
        <w:t>iii.</w:t>
      </w:r>
      <w:r>
        <w:tab/>
        <w:t>Cultural resources</w:t>
      </w:r>
    </w:p>
    <w:p w:rsidR="009F0C3A" w:rsidRDefault="009F0C3A" w:rsidP="009F0C3A">
      <w:pPr>
        <w:ind w:left="1440" w:hanging="720"/>
      </w:pPr>
      <w:r>
        <w:t>iv.</w:t>
      </w:r>
      <w:r>
        <w:tab/>
        <w:t xml:space="preserve">Fishery, </w:t>
      </w:r>
      <w:proofErr w:type="gramStart"/>
      <w:r>
        <w:t>avian,</w:t>
      </w:r>
      <w:proofErr w:type="gramEnd"/>
      <w:r>
        <w:t xml:space="preserve"> and marine mammal impacts</w:t>
      </w:r>
    </w:p>
    <w:p w:rsidR="009F0C3A" w:rsidRDefault="009F0C3A" w:rsidP="009F0C3A">
      <w:pPr>
        <w:ind w:left="1440" w:hanging="720"/>
      </w:pPr>
      <w:r>
        <w:lastRenderedPageBreak/>
        <w:t>v.</w:t>
      </w:r>
      <w:r>
        <w:tab/>
        <w:t xml:space="preserve">Other ecological biological </w:t>
      </w:r>
      <w:proofErr w:type="gramStart"/>
      <w:r>
        <w:t>resources  (</w:t>
      </w:r>
      <w:proofErr w:type="gramEnd"/>
      <w:r>
        <w:t>including endangered species)</w:t>
      </w:r>
    </w:p>
    <w:p w:rsidR="009F0C3A" w:rsidRDefault="009F0C3A" w:rsidP="009F0C3A">
      <w:pPr>
        <w:ind w:left="1440" w:hanging="720"/>
      </w:pPr>
      <w:r>
        <w:t>vi.</w:t>
      </w:r>
      <w:r>
        <w:tab/>
        <w:t>Landscape and visual</w:t>
      </w:r>
    </w:p>
    <w:p w:rsidR="009F0C3A" w:rsidRDefault="009F0C3A" w:rsidP="009F0C3A">
      <w:pPr>
        <w:ind w:left="1440" w:hanging="720"/>
      </w:pPr>
      <w:r>
        <w:t>vii.</w:t>
      </w:r>
      <w:r>
        <w:tab/>
        <w:t>Oceanography</w:t>
      </w:r>
    </w:p>
    <w:p w:rsidR="009F0C3A" w:rsidRDefault="009F0C3A" w:rsidP="009F0C3A">
      <w:pPr>
        <w:ind w:left="1440" w:hanging="720"/>
      </w:pPr>
      <w:r>
        <w:t>viii.</w:t>
      </w:r>
      <w:r>
        <w:tab/>
        <w:t>Sound, noise and vibration</w:t>
      </w:r>
    </w:p>
    <w:p w:rsidR="009F0C3A" w:rsidRDefault="009F0C3A" w:rsidP="009F0C3A">
      <w:pPr>
        <w:ind w:left="1440" w:hanging="720"/>
      </w:pPr>
      <w:r>
        <w:t>ix.</w:t>
      </w:r>
      <w:r>
        <w:tab/>
        <w:t>Socio-economic and land use</w:t>
      </w:r>
    </w:p>
    <w:p w:rsidR="009F0C3A" w:rsidRDefault="009F0C3A" w:rsidP="009F0C3A">
      <w:pPr>
        <w:ind w:left="1440" w:hanging="720"/>
      </w:pPr>
      <w:r>
        <w:t>x.</w:t>
      </w:r>
      <w:r>
        <w:tab/>
        <w:t>Traffic and transportation (including Navigation)</w:t>
      </w:r>
    </w:p>
    <w:p w:rsidR="009F0C3A" w:rsidRDefault="009F0C3A" w:rsidP="009F0C3A">
      <w:pPr>
        <w:ind w:left="1440" w:hanging="720"/>
      </w:pPr>
      <w:r>
        <w:t>xi.</w:t>
      </w:r>
      <w:r>
        <w:tab/>
        <w:t>Water resources (including quality and flood risk)</w:t>
      </w:r>
    </w:p>
    <w:p w:rsidR="00D362B8" w:rsidRDefault="00F60E38" w:rsidP="009F0C3A">
      <w:sdt>
        <w:sdtPr>
          <w:id w:val="-420564849"/>
          <w:placeholder>
            <w:docPart w:val="EBD185F5242A4AD5AF65D0BCB9375161"/>
          </w:placeholder>
          <w:showingPlcHdr/>
        </w:sdtPr>
        <w:sdtEndPr/>
        <w:sdtContent>
          <w:r w:rsidR="00D362B8">
            <w:rPr>
              <w:rStyle w:val="PlaceholderText"/>
            </w:rPr>
            <w:t>Enter appropriate explanation in this space or reference applicable attachment(s)</w:t>
          </w:r>
        </w:sdtContent>
      </w:sdt>
    </w:p>
    <w:p w:rsidR="00D362B8" w:rsidRDefault="00D362B8" w:rsidP="00D362B8"/>
    <w:p w:rsidR="00D362B8" w:rsidRDefault="00D362B8" w:rsidP="00D362B8">
      <w:pPr>
        <w:ind w:left="720" w:hanging="720"/>
      </w:pPr>
      <w:r>
        <w:t>7.</w:t>
      </w:r>
      <w:r w:rsidR="009F0C3A">
        <w:t>5</w:t>
      </w:r>
      <w:r>
        <w:tab/>
      </w:r>
      <w:r w:rsidR="009F0C3A" w:rsidRPr="009F0C3A">
        <w:t>Provide documentation identifying the level of public support for the project including letters from public officials, newspaper articles, etc.  Include information on specific localized support and/or opposition to the project of which the bidder is aware. Provide copies of any agreements with communities and other constituencies impacted by the project, and a stakeholder map with a plan for community engagement activities. Please discuss the status of the stakeholder plan.</w:t>
      </w:r>
    </w:p>
    <w:p w:rsidR="00D362B8" w:rsidRDefault="00F60E38" w:rsidP="00D362B8">
      <w:pPr>
        <w:ind w:left="720" w:hanging="720"/>
      </w:pPr>
      <w:sdt>
        <w:sdtPr>
          <w:id w:val="618804463"/>
          <w:placeholder>
            <w:docPart w:val="36D569EFD7874A2CA4406504923E8DEF"/>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D362B8" w:rsidRDefault="009F0C3A" w:rsidP="00D362B8">
      <w:pPr>
        <w:ind w:left="720" w:hanging="720"/>
      </w:pPr>
      <w:r>
        <w:t>7.6</w:t>
      </w:r>
      <w:r w:rsidR="00D362B8">
        <w:tab/>
      </w:r>
      <w:r w:rsidRPr="009F0C3A">
        <w:t>Provide documentation demonstrating that the project was or will be qualified as New Class I Renewable Portfolio Standard Eligible Resource under M.G.L. c. 25A, § 11F, and 225 CMR 14.00.</w:t>
      </w:r>
    </w:p>
    <w:p w:rsidR="00D362B8" w:rsidRDefault="00F60E38" w:rsidP="00D362B8">
      <w:pPr>
        <w:ind w:left="720" w:hanging="720"/>
      </w:pPr>
      <w:sdt>
        <w:sdtPr>
          <w:id w:val="-113379308"/>
          <w:placeholder>
            <w:docPart w:val="5B354C70154E446B966E587F39B06D94"/>
          </w:placeholder>
          <w:showingPlcHdr/>
        </w:sdtPr>
        <w:sdtEndPr/>
        <w:sdtContent>
          <w:r w:rsidR="00D362B8">
            <w:rPr>
              <w:rStyle w:val="PlaceholderText"/>
            </w:rPr>
            <w:t>Enter appropriate explanation in this space or reference applicable attachment(s)</w:t>
          </w:r>
        </w:sdtContent>
      </w:sdt>
    </w:p>
    <w:p w:rsidR="00C218E1" w:rsidRDefault="00C218E1" w:rsidP="00D362B8">
      <w:pPr>
        <w:ind w:left="720" w:hanging="720"/>
      </w:pPr>
    </w:p>
    <w:p w:rsidR="00C218E1" w:rsidRDefault="00C218E1" w:rsidP="00D362B8">
      <w:pPr>
        <w:ind w:left="720" w:hanging="720"/>
      </w:pPr>
      <w:r>
        <w:t>7.</w:t>
      </w:r>
      <w:r w:rsidR="009F0C3A">
        <w:t>7</w:t>
      </w:r>
      <w:r>
        <w:tab/>
      </w:r>
      <w:r w:rsidR="009F0C3A" w:rsidRPr="009F0C3A">
        <w:t>All bidders must include sufficient information and documentation that demonstrates that the bidder will utilize an appropriate tracking system to ensure a unit-specific accounting of the delivery of Offshore Wind Energy Generation, to enable the Department of Environmental Protection, in consultation with DOER, to accurately measure progress in achieving the commonwealth's goals under chapter 298 of the acts of 2008 or Chapter 21N of the General Laws. The RECs associated with Offshore Wind Energy Generation must be delivered into the Distribution Companies’ NEPOOL GIS accounts.</w:t>
      </w:r>
    </w:p>
    <w:p w:rsidR="00C218E1" w:rsidRDefault="00F60E38" w:rsidP="00D362B8">
      <w:pPr>
        <w:ind w:left="720" w:hanging="720"/>
      </w:pPr>
      <w:sdt>
        <w:sdtPr>
          <w:id w:val="-1322644565"/>
          <w:placeholder>
            <w:docPart w:val="ABC1F25B601B4F5ABBD9EA3B58712034"/>
          </w:placeholder>
          <w:showingPlcHdr/>
        </w:sdtPr>
        <w:sdtEndPr/>
        <w:sdtContent>
          <w:r w:rsidR="00C218E1">
            <w:rPr>
              <w:rStyle w:val="PlaceholderText"/>
            </w:rPr>
            <w:t>Enter appropriate explanation in this space or reference applicable attachment(s)</w:t>
          </w:r>
        </w:sdtContent>
      </w:sdt>
    </w:p>
    <w:p w:rsidR="00C218E1" w:rsidRDefault="00C218E1" w:rsidP="00D362B8">
      <w:pPr>
        <w:ind w:left="720" w:hanging="720"/>
      </w:pPr>
    </w:p>
    <w:p w:rsidR="00C218E1" w:rsidRDefault="00C218E1" w:rsidP="00D362B8">
      <w:pPr>
        <w:ind w:left="720" w:hanging="720"/>
      </w:pPr>
      <w:r>
        <w:t>7.</w:t>
      </w:r>
      <w:r w:rsidR="009F0C3A">
        <w:t>8</w:t>
      </w:r>
      <w:r>
        <w:tab/>
      </w:r>
      <w:r w:rsidR="009F0C3A" w:rsidRPr="009F0C3A">
        <w:t>Identify any existing, preliminary or pending claims or litigation, or matters before any federal agency or any state legislature or regulatory agency that might affect the feasibility of the project or the ability to obtain or retain the required permits for the project.</w:t>
      </w:r>
    </w:p>
    <w:p w:rsidR="00C218E1" w:rsidRDefault="00F60E38" w:rsidP="00D362B8">
      <w:pPr>
        <w:ind w:left="720" w:hanging="720"/>
      </w:pPr>
      <w:sdt>
        <w:sdtPr>
          <w:id w:val="1696108924"/>
          <w:placeholder>
            <w:docPart w:val="B590762107DA4759A6938246F1DC9241"/>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8 of appendix b to the rfp</w:t>
      </w:r>
      <w:r>
        <w:br/>
        <w:t>engineering and technology; commercial access to equipment</w:t>
      </w:r>
    </w:p>
    <w:p w:rsidR="009F0C3A" w:rsidRDefault="009F0C3A" w:rsidP="009F0C3A">
      <w:r w:rsidRPr="009F0C3A">
        <w:t>This section includes questions pertinent to the engineering design and project technology.  This section must be completed for a project that includes new facilities or capital investments for both generation and transmission components if applicable.  Bidders should provide information about the specific technology or equipment including the track record of the technology and equipment and other information as necessary to demonstrate that the technology is viable.</w:t>
      </w:r>
    </w:p>
    <w:p w:rsidR="00C218E1" w:rsidRDefault="00C218E1" w:rsidP="00C218E1">
      <w:pPr>
        <w:ind w:left="720" w:hanging="720"/>
      </w:pPr>
      <w:r>
        <w:t>8.1</w:t>
      </w:r>
      <w:r>
        <w:tab/>
      </w:r>
      <w:r w:rsidR="009F0C3A" w:rsidRPr="009F0C3A">
        <w:t>Provide a reasonable but preliminary engineering plan which includes the following information:</w:t>
      </w:r>
    </w:p>
    <w:p w:rsidR="009F0C3A" w:rsidRDefault="009F0C3A" w:rsidP="009F0C3A">
      <w:pPr>
        <w:ind w:left="1440" w:hanging="720"/>
      </w:pPr>
      <w:r>
        <w:t>i.</w:t>
      </w:r>
      <w:r>
        <w:tab/>
        <w:t>Type of generation and transmission technology</w:t>
      </w:r>
    </w:p>
    <w:p w:rsidR="009F0C3A" w:rsidRDefault="009F0C3A" w:rsidP="009F0C3A">
      <w:pPr>
        <w:ind w:left="1440" w:hanging="720"/>
      </w:pPr>
      <w:r>
        <w:t>ii.</w:t>
      </w:r>
      <w:r>
        <w:tab/>
        <w:t>Major equipment to be used (</w:t>
      </w:r>
      <w:proofErr w:type="gramStart"/>
      <w:r>
        <w:t>including  nacelle</w:t>
      </w:r>
      <w:proofErr w:type="gramEnd"/>
      <w:r>
        <w:t xml:space="preserve">, hub, blade, tower, foundation, transmission structures and platforms, electrical equipment and cable) </w:t>
      </w:r>
    </w:p>
    <w:p w:rsidR="009F0C3A" w:rsidRDefault="009F0C3A" w:rsidP="009F0C3A">
      <w:pPr>
        <w:ind w:left="1440" w:hanging="720"/>
      </w:pPr>
      <w:r>
        <w:t>iii.</w:t>
      </w:r>
      <w:r>
        <w:tab/>
        <w:t>Manufacturer of each of the equipment components listed above as well as the location of where each component will be manufactured.</w:t>
      </w:r>
    </w:p>
    <w:p w:rsidR="009F0C3A" w:rsidRDefault="009F0C3A" w:rsidP="009F0C3A">
      <w:pPr>
        <w:ind w:left="1440" w:hanging="720"/>
      </w:pPr>
      <w:r>
        <w:t>iv.</w:t>
      </w:r>
      <w:r>
        <w:tab/>
        <w:t>Status of acquisition of the equipment components</w:t>
      </w:r>
    </w:p>
    <w:p w:rsidR="009F0C3A" w:rsidRDefault="009F0C3A" w:rsidP="009F0C3A">
      <w:pPr>
        <w:ind w:left="1440" w:hanging="720"/>
      </w:pPr>
      <w:r>
        <w:t>v.</w:t>
      </w:r>
      <w:r>
        <w:tab/>
        <w:t>Whether the bidder has a contract for the equipment.  If not, describe the bidder’s plan for securing equipment and the status of any pertinent commercial arrangements</w:t>
      </w:r>
    </w:p>
    <w:p w:rsidR="009F0C3A" w:rsidRDefault="009F0C3A" w:rsidP="009F0C3A">
      <w:pPr>
        <w:ind w:left="1440" w:hanging="720"/>
      </w:pPr>
      <w:r>
        <w:t>vi.</w:t>
      </w:r>
      <w:r>
        <w:tab/>
        <w:t>Equipment vendors selected/considered</w:t>
      </w:r>
    </w:p>
    <w:p w:rsidR="009F0C3A" w:rsidRDefault="009F0C3A" w:rsidP="009F0C3A">
      <w:pPr>
        <w:ind w:left="1440" w:hanging="720"/>
      </w:pPr>
      <w:r>
        <w:t>vii.</w:t>
      </w:r>
      <w:r>
        <w:tab/>
        <w:t>Track record of equipment operations</w:t>
      </w:r>
    </w:p>
    <w:p w:rsidR="009F0C3A" w:rsidRDefault="009F0C3A" w:rsidP="009F0C3A">
      <w:pPr>
        <w:ind w:left="1440" w:hanging="720"/>
      </w:pPr>
      <w:r>
        <w:t>viii.</w:t>
      </w:r>
      <w:r>
        <w:tab/>
        <w:t>If the equipment manufacturer has not yet been selected, identify in the equipment procurement strategy the factors under consideration for selecting the preferred equipment</w:t>
      </w:r>
    </w:p>
    <w:p w:rsidR="00C218E1" w:rsidRDefault="00F60E38" w:rsidP="009F0C3A">
      <w:sdt>
        <w:sdtPr>
          <w:id w:val="284088287"/>
          <w:placeholder>
            <w:docPart w:val="9D687FC59C414A198C99B753B32D9B55"/>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C218E1" w:rsidRDefault="00C218E1" w:rsidP="00C218E1">
      <w:pPr>
        <w:ind w:left="720" w:hanging="720"/>
      </w:pPr>
      <w:r>
        <w:t>8.2</w:t>
      </w:r>
      <w:r>
        <w:tab/>
      </w:r>
      <w:r w:rsidR="009F0C3A" w:rsidRPr="009F0C3A">
        <w:t>If the bidder has not yet selected the major equipment for a project, please provide a list of the key equipment suppliers under consideration.</w:t>
      </w:r>
    </w:p>
    <w:p w:rsidR="00C218E1" w:rsidRDefault="00F60E38" w:rsidP="00C218E1">
      <w:pPr>
        <w:ind w:left="720" w:hanging="720"/>
      </w:pPr>
      <w:sdt>
        <w:sdtPr>
          <w:id w:val="1363401429"/>
          <w:placeholder>
            <w:docPart w:val="06D48738011847D5B4514C73D6B4F8FD"/>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8.3</w:t>
      </w:r>
      <w:r>
        <w:tab/>
      </w:r>
      <w:r w:rsidR="009F0C3A" w:rsidRPr="009F0C3A">
        <w:t>Please identify the same or similar equipment by the same manufacturer that are presently in commercial operation including the number installed, installed capacity and estimated generation for the past three years.</w:t>
      </w:r>
    </w:p>
    <w:p w:rsidR="00C218E1" w:rsidRDefault="00F60E38" w:rsidP="00C218E1">
      <w:pPr>
        <w:ind w:left="720" w:hanging="720"/>
      </w:pPr>
      <w:sdt>
        <w:sdtPr>
          <w:id w:val="-1017764158"/>
          <w:placeholder>
            <w:docPart w:val="30D673377F044EA999E72BDACD24C24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lastRenderedPageBreak/>
        <w:t>8.4</w:t>
      </w:r>
      <w:r>
        <w:tab/>
      </w:r>
      <w:r w:rsidR="009F0C3A" w:rsidRPr="009F0C3A">
        <w:t>For less mature technologies, provide evidence (including identifying specific applications) that the technology to be employed for energy production is ready for transfer to the design and construction phases.  Also, address how the status of the technology is being considered in the financial plan for the project.</w:t>
      </w:r>
    </w:p>
    <w:p w:rsidR="00C218E1" w:rsidRDefault="00F60E38" w:rsidP="00C218E1">
      <w:pPr>
        <w:ind w:left="720" w:hanging="720"/>
      </w:pPr>
      <w:sdt>
        <w:sdtPr>
          <w:id w:val="-900750145"/>
          <w:placeholder>
            <w:docPart w:val="2CB2E41B9857417F8048C97877C9F59E"/>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8.5</w:t>
      </w:r>
      <w:r>
        <w:tab/>
      </w:r>
      <w:r w:rsidR="009F0C3A" w:rsidRPr="009F0C3A">
        <w:t xml:space="preserve">Please indicate if the bidder has a full and complete list of equipment needed for all physical aspects of the bid, including generation facilities, turbine support structures, electrical platforms, transmission lead lines, and mandatory and voluntary transmission system upgrades.  If not, identify the areas of uncertainty and when the full and complete list of equipment will be identified.  </w:t>
      </w:r>
    </w:p>
    <w:p w:rsidR="00C218E1" w:rsidRDefault="00F60E38" w:rsidP="00C218E1">
      <w:pPr>
        <w:ind w:left="720" w:hanging="720"/>
      </w:pPr>
      <w:sdt>
        <w:sdtPr>
          <w:id w:val="2089721304"/>
          <w:placeholder>
            <w:docPart w:val="0074700615C343F09425BF798B4D1B10"/>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8.6</w:t>
      </w:r>
      <w:r>
        <w:tab/>
      </w:r>
      <w:r w:rsidR="009F0C3A" w:rsidRPr="009F0C3A">
        <w:t>Please indicate if the bidder has secured its equipment for all physical aspects of the bid, including generation facilities, transmission lead lines, and mandatory and voluntary transmission system upgrades.  If not, identify the long-lead equipment and describe the timing for securing this equipment.</w:t>
      </w:r>
    </w:p>
    <w:p w:rsidR="00C218E1" w:rsidRDefault="00F60E38" w:rsidP="00C218E1">
      <w:sdt>
        <w:sdtPr>
          <w:id w:val="-1313098790"/>
          <w:placeholder>
            <w:docPart w:val="434083408E1A4554AEF27A0A3C474F91"/>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9F0C3A" w:rsidRDefault="009F0C3A" w:rsidP="009F0C3A">
      <w:pPr>
        <w:pStyle w:val="Heading2"/>
      </w:pPr>
      <w:r>
        <w:lastRenderedPageBreak/>
        <w:t>section 9 of appendix b to the rfp</w:t>
      </w:r>
      <w:r>
        <w:br/>
        <w:t>project schedule</w:t>
      </w:r>
    </w:p>
    <w:p w:rsidR="009F0C3A" w:rsidRDefault="009F0C3A" w:rsidP="009F0C3A">
      <w:r>
        <w:t>A bidder must demonstrate that its proposal can be developed, financed, and constructed and be technically viable within a commercially reasonable timeframe.   The bidder is required to provide sufficient information and documentation that shows that the bidder’s resources, process and schedule are adequate for the acquisition of all rights, permits and approvals for the project and for the financing of the project consistent with the proposed project milestone dates.</w:t>
      </w:r>
    </w:p>
    <w:p w:rsidR="009F0C3A" w:rsidRDefault="009F0C3A" w:rsidP="009F0C3A">
      <w:r>
        <w:t>Bidders are required to provide a complete critical path schedule for the project from the notice of selection of the project for contract consideration to the start of commercial operations.  For each project element, list the start and end date.</w:t>
      </w:r>
    </w:p>
    <w:p w:rsidR="009F0C3A" w:rsidRDefault="009F0C3A" w:rsidP="009F0C3A">
      <w:pPr>
        <w:ind w:left="720" w:hanging="720"/>
      </w:pPr>
      <w:r>
        <w:t>9.1</w:t>
      </w:r>
      <w:r>
        <w:tab/>
      </w:r>
      <w:r w:rsidRPr="009F0C3A">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and any other requirements that could influence the project schedule and the commercial operation date.</w:t>
      </w:r>
    </w:p>
    <w:p w:rsidR="009F0C3A" w:rsidRDefault="00F60E38" w:rsidP="009F0C3A">
      <w:pPr>
        <w:ind w:left="720" w:hanging="720"/>
      </w:pPr>
      <w:sdt>
        <w:sdtPr>
          <w:id w:val="21211892"/>
          <w:placeholder>
            <w:docPart w:val="CA8B209A1DC249B39C70799531BD5CEA"/>
          </w:placeholder>
          <w:showingPlcHdr/>
        </w:sdtPr>
        <w:sdtEndPr/>
        <w:sdtContent>
          <w:r w:rsidR="009F0C3A">
            <w:rPr>
              <w:rStyle w:val="PlaceholderText"/>
            </w:rPr>
            <w:t>Enter appropriate explanation in this space or reference applicable attachment(s)</w:t>
          </w:r>
        </w:sdtContent>
      </w:sdt>
    </w:p>
    <w:p w:rsidR="009F0C3A" w:rsidRDefault="009F0C3A" w:rsidP="009F0C3A">
      <w:pPr>
        <w:ind w:left="720" w:hanging="720"/>
      </w:pPr>
    </w:p>
    <w:p w:rsidR="009F0C3A" w:rsidRDefault="009F0C3A" w:rsidP="009F0C3A">
      <w:pPr>
        <w:ind w:left="720" w:hanging="720"/>
      </w:pPr>
      <w:r>
        <w:t>9.2</w:t>
      </w:r>
      <w:r>
        <w:tab/>
      </w:r>
      <w:r w:rsidRPr="009F0C3A">
        <w:t>Include a discussion on use of maritime vessels and access to them. Also include a description and discussion of the laydown facility/facilities to be used for construction, assembly, staging, storage, and deployment.</w:t>
      </w:r>
    </w:p>
    <w:p w:rsidR="009F0C3A" w:rsidRDefault="00F60E38" w:rsidP="009F0C3A">
      <w:pPr>
        <w:ind w:left="720" w:hanging="720"/>
      </w:pPr>
      <w:sdt>
        <w:sdtPr>
          <w:id w:val="807826755"/>
          <w:placeholder>
            <w:docPart w:val="47FC150306664E56A10F3527A8A64A91"/>
          </w:placeholder>
          <w:showingPlcHdr/>
        </w:sdtPr>
        <w:sdtEndPr/>
        <w:sdtContent>
          <w:r w:rsidR="009F0C3A">
            <w:rPr>
              <w:rStyle w:val="PlaceholderText"/>
            </w:rPr>
            <w:t>Enter appropriate explanation in this space or reference applicable attachment(s)</w:t>
          </w:r>
        </w:sdtContent>
      </w:sdt>
    </w:p>
    <w:p w:rsidR="009F0C3A" w:rsidRDefault="009F0C3A" w:rsidP="009F0C3A"/>
    <w:p w:rsidR="009F0C3A" w:rsidRDefault="009F0C3A" w:rsidP="009F0C3A">
      <w:pPr>
        <w:ind w:left="720" w:hanging="720"/>
      </w:pPr>
      <w:r>
        <w:t>9.3</w:t>
      </w:r>
      <w:r>
        <w:tab/>
      </w:r>
      <w:r w:rsidRPr="009F0C3A">
        <w:t>Detail the status of all critical path items, such as receipt of all necessary siting, environmental, and ISO-NE approvals.</w:t>
      </w:r>
    </w:p>
    <w:p w:rsidR="009F0C3A" w:rsidRDefault="00F60E38" w:rsidP="009F0C3A">
      <w:sdt>
        <w:sdtPr>
          <w:id w:val="-1765451844"/>
          <w:placeholder>
            <w:docPart w:val="8B604F009F6140FCA6A5D8FE191C8644"/>
          </w:placeholder>
          <w:showingPlcHdr/>
        </w:sdtPr>
        <w:sdtEndPr/>
        <w:sdtContent>
          <w:r w:rsidR="009F0C3A">
            <w:rPr>
              <w:rStyle w:val="PlaceholderText"/>
            </w:rPr>
            <w:t>Enter appropriate explanation in this space or reference applicable attachment(s)</w:t>
          </w:r>
        </w:sdtContent>
      </w:sdt>
      <w:r w:rsidR="009F0C3A">
        <w:t xml:space="preserve"> </w:t>
      </w:r>
    </w:p>
    <w:p w:rsidR="009F0C3A" w:rsidRDefault="009F0C3A" w:rsidP="009F0C3A">
      <w:r>
        <w:br w:type="page"/>
      </w:r>
    </w:p>
    <w:p w:rsidR="00C218E1" w:rsidRDefault="00C218E1" w:rsidP="00C218E1">
      <w:pPr>
        <w:pStyle w:val="Heading2"/>
      </w:pPr>
      <w:r>
        <w:lastRenderedPageBreak/>
        <w:t xml:space="preserve">section </w:t>
      </w:r>
      <w:r w:rsidR="007E76E1">
        <w:t>10</w:t>
      </w:r>
      <w:r>
        <w:t xml:space="preserve"> of appendix b to the rfp</w:t>
      </w:r>
      <w:r>
        <w:br/>
        <w:t xml:space="preserve">Operation and </w:t>
      </w:r>
      <w:r w:rsidR="009F0C3A">
        <w:t>LOGISTICS</w:t>
      </w:r>
    </w:p>
    <w:p w:rsidR="009F0C3A" w:rsidRDefault="009F0C3A" w:rsidP="009F0C3A">
      <w:r w:rsidRPr="009F0C3A">
        <w:t>This section of the proposal addresses necessary arrangements and processes for outfitting, assembly, storage and deployment of major project components such as turbine nacelles, blades, towers, foundations, and transmission support structures.  Please provide a construction plan that captures the following objectives:</w:t>
      </w:r>
    </w:p>
    <w:p w:rsidR="00C218E1" w:rsidRDefault="009F0C3A" w:rsidP="00C218E1">
      <w:pPr>
        <w:ind w:left="720" w:hanging="720"/>
      </w:pPr>
      <w:r>
        <w:t>10</w:t>
      </w:r>
      <w:r w:rsidR="00C218E1">
        <w:t>.1</w:t>
      </w:r>
      <w:r w:rsidR="00C218E1">
        <w:tab/>
      </w:r>
      <w:r w:rsidRPr="009F0C3A">
        <w:t>Please list the major tasks or steps associated with deployment of the proposed project and the necessary specialized equipment (e.g. vessels, cranes).</w:t>
      </w:r>
    </w:p>
    <w:p w:rsidR="00C218E1" w:rsidRDefault="00F60E38" w:rsidP="00C218E1">
      <w:pPr>
        <w:ind w:left="720" w:hanging="720"/>
      </w:pPr>
      <w:sdt>
        <w:sdtPr>
          <w:id w:val="-1587300301"/>
          <w:placeholder>
            <w:docPart w:val="DF9CEAE06AB14928A9896146C2F6D87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9F0C3A" w:rsidP="00C218E1">
      <w:pPr>
        <w:ind w:left="720" w:hanging="720"/>
      </w:pPr>
      <w:r>
        <w:t>10</w:t>
      </w:r>
      <w:r w:rsidR="00C218E1">
        <w:t>.2</w:t>
      </w:r>
      <w:r w:rsidR="00C218E1">
        <w:tab/>
      </w:r>
      <w:r w:rsidRPr="009F0C3A">
        <w:t>Please provide documentation to demonstrate site control for all marine terminals and other waterfront facilities that will be used to stage, assemble, and deploy the project for each stage of construction.</w:t>
      </w:r>
    </w:p>
    <w:p w:rsidR="009F0C3A" w:rsidRDefault="009F0C3A" w:rsidP="009F0C3A">
      <w:pPr>
        <w:ind w:left="1440" w:hanging="720"/>
      </w:pPr>
      <w:r>
        <w:t>i.</w:t>
      </w:r>
      <w:r>
        <w:tab/>
        <w:t>If available, evidence that the bidder or the equipment/service provider have right(s) to use a marine terminal and/or waterfront facility for construction of the offshore wind energy project (e.g., by virtue of ownership or land development rights obtained from the owner).</w:t>
      </w:r>
    </w:p>
    <w:p w:rsidR="009F0C3A" w:rsidRDefault="00F60E38" w:rsidP="009F0C3A">
      <w:sdt>
        <w:sdtPr>
          <w:id w:val="1151397745"/>
          <w:placeholder>
            <w:docPart w:val="15D62F6AAB7E44C18839A2140F9DFDE3"/>
          </w:placeholder>
          <w:showingPlcHdr/>
        </w:sdtPr>
        <w:sdtEndPr/>
        <w:sdtContent>
          <w:r w:rsidR="009F0C3A">
            <w:rPr>
              <w:rStyle w:val="PlaceholderText"/>
            </w:rPr>
            <w:t>Enter appropriate explanation in this space or reference applicable attachment(s)</w:t>
          </w:r>
        </w:sdtContent>
      </w:sdt>
    </w:p>
    <w:p w:rsidR="009F0C3A" w:rsidRDefault="009F0C3A" w:rsidP="009F0C3A">
      <w:pPr>
        <w:ind w:left="1440" w:hanging="720"/>
      </w:pPr>
      <w:r>
        <w:t>ii.</w:t>
      </w:r>
      <w:r>
        <w:tab/>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w:t>
      </w:r>
    </w:p>
    <w:p w:rsidR="009F0C3A" w:rsidRDefault="00F60E38" w:rsidP="009F0C3A">
      <w:sdt>
        <w:sdtPr>
          <w:id w:val="-53393853"/>
          <w:placeholder>
            <w:docPart w:val="54A61F64230147F19594F4BD9CA8C563"/>
          </w:placeholder>
          <w:showingPlcHdr/>
        </w:sdtPr>
        <w:sdtEndPr/>
        <w:sdtContent>
          <w:r w:rsidR="009F0C3A">
            <w:rPr>
              <w:rStyle w:val="PlaceholderText"/>
            </w:rPr>
            <w:t>Enter appropriate explanation in this space or reference applicable attachment(s)</w:t>
          </w:r>
        </w:sdtContent>
      </w:sdt>
    </w:p>
    <w:p w:rsidR="009F0C3A" w:rsidRDefault="009F0C3A" w:rsidP="009F0C3A">
      <w:pPr>
        <w:ind w:left="1440" w:hanging="720"/>
      </w:pPr>
      <w:r>
        <w:t>iii.</w:t>
      </w:r>
      <w:r>
        <w:tab/>
        <w:t>Identify any joint use of existing or proposed real property rights for marine terminal or waterfront facilities.</w:t>
      </w:r>
    </w:p>
    <w:p w:rsidR="00C218E1" w:rsidRDefault="00F60E38" w:rsidP="00C218E1">
      <w:pPr>
        <w:ind w:left="720" w:hanging="720"/>
      </w:pPr>
      <w:sdt>
        <w:sdtPr>
          <w:id w:val="652414822"/>
          <w:placeholder>
            <w:docPart w:val="3678B0ABF8E543D49554F7321EB1621E"/>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9F0C3A" w:rsidP="00C218E1">
      <w:pPr>
        <w:ind w:left="720" w:hanging="720"/>
      </w:pPr>
      <w:r>
        <w:t>10</w:t>
      </w:r>
      <w:r w:rsidR="00C218E1">
        <w:t>.3</w:t>
      </w:r>
      <w:r w:rsidR="00C218E1">
        <w:tab/>
      </w:r>
      <w:r w:rsidRPr="009F0C3A">
        <w:t>Please describe the proposed approach for staging and deployment of major project components to the project site.  Indicate the number, type and size of vessels that will be used, and their respective roles.  Please include specific information on how the bidder’s deployment strategy will conform to requirements of the Merchant Marine Act of 1920 (the Jones Act).</w:t>
      </w:r>
    </w:p>
    <w:p w:rsidR="00C218E1" w:rsidRDefault="00F60E38" w:rsidP="00C218E1">
      <w:pPr>
        <w:ind w:left="720" w:hanging="720"/>
      </w:pPr>
      <w:sdt>
        <w:sdtPr>
          <w:id w:val="1661576804"/>
          <w:placeholder>
            <w:docPart w:val="F0B5D7E49CD3498EBB4C6896095D4ED2"/>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9F0C3A" w:rsidP="00C218E1">
      <w:pPr>
        <w:ind w:left="720" w:hanging="720"/>
      </w:pPr>
      <w:r>
        <w:lastRenderedPageBreak/>
        <w:t>10</w:t>
      </w:r>
      <w:r w:rsidR="00C218E1">
        <w:t>.4</w:t>
      </w:r>
      <w:r w:rsidR="00C218E1">
        <w:tab/>
      </w:r>
      <w:r w:rsidRPr="009F0C3A">
        <w:t>List the party (e.g. the bidder, or equipment/service providers under contract to the bidder) responsible for each deployment activity and describe the role of each party.  Describe the status of bidder’s contractual agreements with third-party equipment/service providers.</w:t>
      </w:r>
    </w:p>
    <w:p w:rsidR="00C218E1" w:rsidRDefault="00F60E38" w:rsidP="00C218E1">
      <w:pPr>
        <w:ind w:left="720" w:hanging="720"/>
      </w:pPr>
      <w:sdt>
        <w:sdtPr>
          <w:id w:val="75797165"/>
          <w:placeholder>
            <w:docPart w:val="9A2B1E0F212F4C7F9A45910B718F982B"/>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11 of appendix b to rfp</w:t>
      </w:r>
      <w:r>
        <w:br/>
      </w:r>
      <w:r w:rsidR="009F0C3A">
        <w:t>OPERATION AND MAINTENANCE</w:t>
      </w:r>
    </w:p>
    <w:p w:rsidR="007E76E1" w:rsidRDefault="007E76E1" w:rsidP="007E76E1">
      <w:r w:rsidRPr="007E76E1">
        <w:t>Projects that can demonstrate that the operation and maintenance (“O&amp;M”) plan, level of funding, and mechanism for funding will ensure reliable operations during the term of the contract or the tariff are preferred.</w:t>
      </w:r>
    </w:p>
    <w:p w:rsidR="00C218E1" w:rsidRDefault="00C218E1" w:rsidP="00C218E1">
      <w:pPr>
        <w:ind w:left="720" w:hanging="720"/>
      </w:pPr>
      <w:r>
        <w:t>11.1</w:t>
      </w:r>
      <w:r>
        <w:tab/>
      </w:r>
      <w:r w:rsidR="007E76E1" w:rsidRPr="007E76E1">
        <w:t>Provide an O&amp;M plan for the project that demonstrates the long term operational viability of the proposed project.  The plan should include the location of the O&amp;M base, a discussion of the staffing levels proposed for the project, the expected role of the project sponsor or turbine manufacturer/outside contractor, scheduling of major maintenance activity, and the plan for testing equipment.</w:t>
      </w:r>
    </w:p>
    <w:p w:rsidR="00C218E1" w:rsidRDefault="00F60E38" w:rsidP="00C218E1">
      <w:pPr>
        <w:ind w:left="720" w:hanging="720"/>
      </w:pPr>
      <w:sdt>
        <w:sdtPr>
          <w:id w:val="-1502351207"/>
          <w:placeholder>
            <w:docPart w:val="AC763F770F5B4309A928381F7BC4491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11.2</w:t>
      </w:r>
      <w:r>
        <w:tab/>
      </w:r>
      <w:r w:rsidR="007E76E1" w:rsidRPr="007E76E1">
        <w:t>Please provide documentation to demonstrate site control for all marine terminals and other waterfront facilities that will be used to for the O&amp;M.</w:t>
      </w:r>
    </w:p>
    <w:p w:rsidR="007E76E1" w:rsidRDefault="007E76E1" w:rsidP="007E76E1">
      <w:pPr>
        <w:ind w:left="1440" w:hanging="720"/>
      </w:pPr>
      <w:r>
        <w:t>i.</w:t>
      </w:r>
      <w:r>
        <w:tab/>
        <w:t>If available, evidence that the bidder or the equipment/service provider have right(s) to use a marine terminal and/or waterfront facility for O&amp;M of the offshore wind energy project (e.g., by virtue of ownership or land development rights obtained from the owner).</w:t>
      </w:r>
    </w:p>
    <w:p w:rsidR="007E76E1" w:rsidRDefault="007E76E1" w:rsidP="007E76E1">
      <w:pPr>
        <w:ind w:left="1440" w:hanging="720"/>
      </w:pPr>
      <w:r>
        <w:t>ii.</w:t>
      </w:r>
      <w:r>
        <w:tab/>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w:t>
      </w:r>
    </w:p>
    <w:p w:rsidR="007E76E1" w:rsidRDefault="007E76E1" w:rsidP="007E76E1">
      <w:pPr>
        <w:ind w:left="1440" w:hanging="720"/>
      </w:pPr>
      <w:r>
        <w:t>iii.</w:t>
      </w:r>
      <w:r>
        <w:tab/>
        <w:t>Identify any joint use of existing or proposed real property rights for marine terminal or waterfront facilities.</w:t>
      </w:r>
    </w:p>
    <w:p w:rsidR="00C218E1" w:rsidRDefault="00F60E38" w:rsidP="00C218E1">
      <w:pPr>
        <w:ind w:left="720" w:hanging="720"/>
      </w:pPr>
      <w:sdt>
        <w:sdtPr>
          <w:id w:val="-1388409150"/>
          <w:placeholder>
            <w:docPart w:val="96DAF076481D424094E84E361769278C"/>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11.3</w:t>
      </w:r>
      <w:r>
        <w:tab/>
      </w:r>
      <w:r w:rsidR="007E76E1" w:rsidRPr="007E76E1">
        <w:t>Describe in detail the proposed O&amp;M funding mechanism and funding levels to support planned and unplanned O&amp;M requirements.</w:t>
      </w:r>
    </w:p>
    <w:p w:rsidR="00C218E1" w:rsidRDefault="00F60E38" w:rsidP="00C218E1">
      <w:pPr>
        <w:ind w:left="720" w:hanging="720"/>
      </w:pPr>
      <w:sdt>
        <w:sdtPr>
          <w:id w:val="2117861292"/>
          <w:placeholder>
            <w:docPart w:val="88A72C5DFB0E4BE3BC1D763D1C4CF7EB"/>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7E76E1" w:rsidRDefault="00C218E1" w:rsidP="00C218E1">
      <w:pPr>
        <w:ind w:left="720" w:hanging="720"/>
      </w:pPr>
      <w:r>
        <w:t>11.4</w:t>
      </w:r>
      <w:r>
        <w:tab/>
      </w:r>
      <w:r w:rsidR="007E76E1" w:rsidRPr="007E76E1">
        <w:t>Describe the terms (or expected terms) of the warranties and/or guarantees on major equipment that the bidder is utilizing or proposing to utilize.</w:t>
      </w:r>
    </w:p>
    <w:p w:rsidR="00C218E1" w:rsidRDefault="00F60E38" w:rsidP="007E76E1">
      <w:sdt>
        <w:sdtPr>
          <w:id w:val="-846024958"/>
          <w:placeholder>
            <w:docPart w:val="81B4AB3BEE924E41A9A821A0DD6AD411"/>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7E76E1" w:rsidRDefault="00C218E1" w:rsidP="00C218E1">
      <w:pPr>
        <w:ind w:left="720" w:hanging="720"/>
      </w:pPr>
      <w:r>
        <w:lastRenderedPageBreak/>
        <w:t>11.5</w:t>
      </w:r>
      <w:r>
        <w:tab/>
      </w:r>
      <w:r w:rsidR="007E76E1" w:rsidRPr="007E76E1">
        <w:t>Describe the status of the project sponsor in securing any O&amp;M agreements or contracts.  Include a discussion of the sponsor’s plan for securing a medium-term or long-term O&amp;M contract, including the expected provider of O&amp;M services.</w:t>
      </w:r>
    </w:p>
    <w:p w:rsidR="00C218E1" w:rsidRDefault="00F60E38" w:rsidP="007E76E1">
      <w:sdt>
        <w:sdtPr>
          <w:id w:val="1990357003"/>
          <w:placeholder>
            <w:docPart w:val="5BACA4A12DC04CF9B54E551D49EC353F"/>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7E76E1" w:rsidRDefault="00C218E1" w:rsidP="007E76E1">
      <w:pPr>
        <w:ind w:left="720" w:hanging="720"/>
      </w:pPr>
      <w:r>
        <w:t>11.6</w:t>
      </w:r>
      <w:r>
        <w:tab/>
      </w:r>
      <w:r w:rsidR="007E76E1" w:rsidRPr="007E76E1">
        <w:t>Provide examples of the bidder’s experience with O&amp;M services for other similar projects.</w:t>
      </w:r>
    </w:p>
    <w:p w:rsidR="00C218E1" w:rsidRDefault="00F60E38" w:rsidP="007E76E1">
      <w:pPr>
        <w:ind w:left="720" w:hanging="720"/>
      </w:pPr>
      <w:sdt>
        <w:sdtPr>
          <w:id w:val="1195885034"/>
          <w:placeholder>
            <w:docPart w:val="613A87FEAFBC4195A2D84528DDDD2342"/>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7E76E1" w:rsidRDefault="007E76E1" w:rsidP="007E76E1">
      <w:pPr>
        <w:pStyle w:val="Heading2"/>
      </w:pPr>
      <w:r>
        <w:lastRenderedPageBreak/>
        <w:t>section 12 of appendix b to rfp</w:t>
      </w:r>
      <w:r>
        <w:br/>
        <w:t>PROJECT MANAGEMENT/Experience</w:t>
      </w:r>
    </w:p>
    <w:p w:rsidR="007E76E1" w:rsidRDefault="007E76E1" w:rsidP="007E76E1">
      <w:r>
        <w:t>Bidders</w:t>
      </w:r>
      <w:r w:rsidRPr="007E76E1">
        <w:t xml:space="preserve"> are required to demonstrate project experience and management capability to successfully develop and operate the project proposed.  The Distribution Companies are particularly interested in project teams that have demonstrated success in projects of similar type, size and technology and can demonstrate an ability to work together effectively to bring the project to commercial operation in a timely fashion.</w:t>
      </w:r>
    </w:p>
    <w:p w:rsidR="007E76E1" w:rsidRDefault="007E76E1" w:rsidP="007E76E1">
      <w:pPr>
        <w:ind w:left="720" w:hanging="720"/>
      </w:pPr>
      <w:r>
        <w:t>12.1</w:t>
      </w:r>
      <w:r>
        <w:tab/>
      </w:r>
      <w:r w:rsidRPr="007E76E1">
        <w:t>Provide an organizational chart for the project that lists the project participants and identifies the corporate structure, including general and limited partners.</w:t>
      </w:r>
    </w:p>
    <w:p w:rsidR="007E76E1" w:rsidRDefault="00F60E38" w:rsidP="007E76E1">
      <w:pPr>
        <w:ind w:left="720" w:hanging="720"/>
      </w:pPr>
      <w:sdt>
        <w:sdtPr>
          <w:id w:val="1988205426"/>
          <w:placeholder>
            <w:docPart w:val="3D00E18399004F968F73C9D47C42EBBC"/>
          </w:placeholder>
          <w:showingPlcHdr/>
        </w:sdtPr>
        <w:sdtEndPr/>
        <w:sdtContent>
          <w:r w:rsidR="007E76E1">
            <w:rPr>
              <w:rStyle w:val="PlaceholderText"/>
            </w:rPr>
            <w:t>Enter appropriate explanation in this space or reference applicable attachment(s)</w:t>
          </w:r>
        </w:sdtContent>
      </w:sdt>
    </w:p>
    <w:p w:rsidR="007E76E1" w:rsidRDefault="007E76E1" w:rsidP="007E76E1">
      <w:pPr>
        <w:ind w:left="720" w:hanging="720"/>
      </w:pPr>
    </w:p>
    <w:p w:rsidR="007E76E1" w:rsidRDefault="007E76E1" w:rsidP="007E76E1">
      <w:pPr>
        <w:ind w:left="720" w:hanging="720"/>
      </w:pPr>
      <w:r>
        <w:t>12.2</w:t>
      </w:r>
      <w:r>
        <w:tab/>
      </w:r>
      <w:r w:rsidRPr="007E76E1">
        <w:t>Provide statements that list the specific experience of the bidder and each of the project participants (including, when applicable, the bidder, partners, and proposed contractors), in developing, financing, owning, and operating generating and transmission facilities, other projects of similar type, size and technology, and any evidence that the project participants have worked jointly on other projects.</w:t>
      </w:r>
    </w:p>
    <w:p w:rsidR="007E76E1" w:rsidRDefault="00F60E38" w:rsidP="007E76E1">
      <w:pPr>
        <w:ind w:left="720" w:hanging="720"/>
      </w:pPr>
      <w:sdt>
        <w:sdtPr>
          <w:id w:val="-1496635557"/>
          <w:placeholder>
            <w:docPart w:val="7D46309167034B7F9EF06ED61BA603B7"/>
          </w:placeholder>
          <w:showingPlcHdr/>
        </w:sdtPr>
        <w:sdtEndPr/>
        <w:sdtContent>
          <w:r w:rsidR="007E76E1">
            <w:rPr>
              <w:rStyle w:val="PlaceholderText"/>
            </w:rPr>
            <w:t>Enter appropriate explanation in this space or reference applicable attachment(s)</w:t>
          </w:r>
        </w:sdtContent>
      </w:sdt>
    </w:p>
    <w:p w:rsidR="007E76E1" w:rsidRDefault="007E76E1" w:rsidP="007E76E1">
      <w:pPr>
        <w:ind w:left="720" w:hanging="720"/>
      </w:pPr>
    </w:p>
    <w:p w:rsidR="007E76E1" w:rsidRDefault="007E76E1" w:rsidP="007E76E1">
      <w:pPr>
        <w:ind w:left="720" w:hanging="720"/>
      </w:pPr>
      <w:r>
        <w:t>12.3</w:t>
      </w:r>
      <w:r>
        <w:tab/>
        <w:t>Provide a management chart that lists the key personnel dedicated to this project and provide resumes of the key personnel.  Key personnel of the bidder’s development team having substantial project management responsibilities must have:</w:t>
      </w:r>
    </w:p>
    <w:p w:rsidR="007E76E1" w:rsidRDefault="007E76E1" w:rsidP="007E76E1">
      <w:pPr>
        <w:ind w:left="1440" w:hanging="720"/>
      </w:pPr>
      <w:r>
        <w:t>i.</w:t>
      </w:r>
      <w:r>
        <w:tab/>
        <w:t xml:space="preserve">Successfully developed and/or operated one or more projects of similar size or complexity or requiring similar skill sets; and </w:t>
      </w:r>
    </w:p>
    <w:p w:rsidR="007E76E1" w:rsidRDefault="007E76E1" w:rsidP="007E76E1">
      <w:pPr>
        <w:ind w:left="1440" w:hanging="720"/>
      </w:pPr>
      <w:r>
        <w:t>ii.</w:t>
      </w:r>
      <w:r>
        <w:tab/>
        <w:t>Experience in financing power generation projects (or have the financial means to finance the project on the bidder’s balance sheet).</w:t>
      </w:r>
    </w:p>
    <w:p w:rsidR="007E76E1" w:rsidRDefault="00F60E38" w:rsidP="007E76E1">
      <w:sdt>
        <w:sdtPr>
          <w:id w:val="-918858634"/>
          <w:placeholder>
            <w:docPart w:val="4FFA0C84005E42EAA8F3A84999AA9E58"/>
          </w:placeholder>
          <w:showingPlcHdr/>
        </w:sdtPr>
        <w:sdtEndPr/>
        <w:sdtContent>
          <w:r w:rsidR="007E76E1">
            <w:rPr>
              <w:rStyle w:val="PlaceholderText"/>
            </w:rPr>
            <w:t>Enter appropriate explanation in this space or reference applicable attachment(s)</w:t>
          </w:r>
        </w:sdtContent>
      </w:sdt>
    </w:p>
    <w:p w:rsidR="007E76E1" w:rsidRDefault="007E76E1" w:rsidP="007E76E1"/>
    <w:p w:rsidR="007E76E1" w:rsidRDefault="007E76E1" w:rsidP="007E76E1">
      <w:pPr>
        <w:ind w:left="720" w:hanging="720"/>
      </w:pPr>
      <w:r>
        <w:t>12.4</w:t>
      </w:r>
      <w:r>
        <w:tab/>
        <w:t>Provide a listing of all projects the project sponsor has successfully developed or that are currently under construction.  Provide the following information as part of the response:</w:t>
      </w:r>
    </w:p>
    <w:p w:rsidR="007E76E1" w:rsidRDefault="007E76E1" w:rsidP="007E76E1">
      <w:pPr>
        <w:ind w:left="1440" w:hanging="720"/>
      </w:pPr>
      <w:r>
        <w:t>i.</w:t>
      </w:r>
      <w:r>
        <w:tab/>
        <w:t>Name of the project</w:t>
      </w:r>
    </w:p>
    <w:p w:rsidR="007E76E1" w:rsidRDefault="007E76E1" w:rsidP="007E76E1">
      <w:pPr>
        <w:ind w:left="1440" w:hanging="720"/>
      </w:pPr>
      <w:r>
        <w:t>ii.</w:t>
      </w:r>
      <w:r>
        <w:tab/>
        <w:t>Location of the project</w:t>
      </w:r>
    </w:p>
    <w:p w:rsidR="007E76E1" w:rsidRDefault="007E76E1" w:rsidP="007E76E1">
      <w:pPr>
        <w:ind w:left="1440" w:hanging="720"/>
      </w:pPr>
      <w:r>
        <w:t>iii.</w:t>
      </w:r>
      <w:r>
        <w:tab/>
        <w:t>Project type, size and technology</w:t>
      </w:r>
    </w:p>
    <w:p w:rsidR="007E76E1" w:rsidRDefault="007E76E1" w:rsidP="007E76E1">
      <w:pPr>
        <w:ind w:left="1440" w:hanging="720"/>
      </w:pPr>
      <w:r>
        <w:t>iv.</w:t>
      </w:r>
      <w:r>
        <w:tab/>
        <w:t>Commercial operation date</w:t>
      </w:r>
    </w:p>
    <w:p w:rsidR="007E76E1" w:rsidRDefault="007E76E1" w:rsidP="007E76E1">
      <w:pPr>
        <w:ind w:left="1440" w:hanging="720"/>
      </w:pPr>
      <w:r>
        <w:t>v.</w:t>
      </w:r>
      <w:r>
        <w:tab/>
        <w:t>Estimated and actual capacity factor of the project for the past three years</w:t>
      </w:r>
    </w:p>
    <w:p w:rsidR="007E76E1" w:rsidRDefault="007E76E1" w:rsidP="007E76E1">
      <w:pPr>
        <w:ind w:left="1440" w:hanging="720"/>
      </w:pPr>
      <w:r>
        <w:lastRenderedPageBreak/>
        <w:t>vi.</w:t>
      </w:r>
      <w:r>
        <w:tab/>
        <w:t>Availability factor of the project for the past three years</w:t>
      </w:r>
    </w:p>
    <w:p w:rsidR="007E76E1" w:rsidRDefault="007E76E1" w:rsidP="007E76E1">
      <w:pPr>
        <w:ind w:left="1440" w:hanging="720"/>
      </w:pPr>
      <w:r>
        <w:t>vii.</w:t>
      </w:r>
      <w:r>
        <w:tab/>
        <w:t>References, including the names and current addresses and telephone numbers of individuals to contact for each reference.</w:t>
      </w:r>
    </w:p>
    <w:p w:rsidR="007E76E1" w:rsidRDefault="00F60E38" w:rsidP="007E76E1">
      <w:sdt>
        <w:sdtPr>
          <w:id w:val="1869256750"/>
          <w:placeholder>
            <w:docPart w:val="C920BFD605654062B2C54E12FF642855"/>
          </w:placeholder>
          <w:showingPlcHdr/>
        </w:sdtPr>
        <w:sdtEndPr/>
        <w:sdtContent>
          <w:r w:rsidR="007E76E1">
            <w:rPr>
              <w:rStyle w:val="PlaceholderText"/>
            </w:rPr>
            <w:t>Enter appropriate explanation in this space or reference applicable attachment(s)</w:t>
          </w:r>
        </w:sdtContent>
      </w:sdt>
    </w:p>
    <w:p w:rsidR="007E76E1" w:rsidRDefault="007E76E1" w:rsidP="007E76E1"/>
    <w:p w:rsidR="007E76E1" w:rsidRDefault="007E76E1" w:rsidP="007E76E1">
      <w:pPr>
        <w:ind w:left="720" w:hanging="720"/>
      </w:pPr>
      <w:r>
        <w:t>12.5</w:t>
      </w:r>
      <w:r>
        <w:tab/>
        <w:t>With regard to the bidder’s project team, identify and describe the entity responsible for the following, as applicable:</w:t>
      </w:r>
    </w:p>
    <w:p w:rsidR="007E76E1" w:rsidRDefault="007E76E1" w:rsidP="007E76E1">
      <w:pPr>
        <w:ind w:left="1440" w:hanging="720"/>
      </w:pPr>
      <w:r>
        <w:t>i.</w:t>
      </w:r>
      <w:r>
        <w:tab/>
        <w:t>Construction Period Lender</w:t>
      </w:r>
    </w:p>
    <w:p w:rsidR="007E76E1" w:rsidRDefault="007E76E1" w:rsidP="007E76E1">
      <w:pPr>
        <w:ind w:left="1440" w:hanging="720"/>
      </w:pPr>
      <w:r>
        <w:t>ii.</w:t>
      </w:r>
      <w:r>
        <w:tab/>
        <w:t>Operating Period Lender and/or Tax Equity Provider</w:t>
      </w:r>
    </w:p>
    <w:p w:rsidR="007E76E1" w:rsidRDefault="007E76E1" w:rsidP="007E76E1">
      <w:pPr>
        <w:ind w:left="1440" w:hanging="720"/>
      </w:pPr>
      <w:r>
        <w:t>iii.</w:t>
      </w:r>
      <w:r>
        <w:tab/>
        <w:t>Financial Advisor</w:t>
      </w:r>
    </w:p>
    <w:p w:rsidR="007E76E1" w:rsidRDefault="007E76E1" w:rsidP="007E76E1">
      <w:pPr>
        <w:ind w:left="1440" w:hanging="720"/>
      </w:pPr>
      <w:r>
        <w:t>iv.</w:t>
      </w:r>
      <w:r>
        <w:tab/>
        <w:t>Environmental Consultant</w:t>
      </w:r>
    </w:p>
    <w:p w:rsidR="007E76E1" w:rsidRDefault="007E76E1" w:rsidP="007E76E1">
      <w:pPr>
        <w:ind w:left="1440" w:hanging="720"/>
      </w:pPr>
      <w:r>
        <w:t>v.</w:t>
      </w:r>
      <w:r>
        <w:tab/>
        <w:t xml:space="preserve">Facility Operator and Manager </w:t>
      </w:r>
    </w:p>
    <w:p w:rsidR="007E76E1" w:rsidRDefault="007E76E1" w:rsidP="007E76E1">
      <w:pPr>
        <w:ind w:left="1440" w:hanging="720"/>
      </w:pPr>
      <w:r>
        <w:t>vi.</w:t>
      </w:r>
      <w:r>
        <w:tab/>
        <w:t>Owner’s Engineer</w:t>
      </w:r>
    </w:p>
    <w:p w:rsidR="007E76E1" w:rsidRDefault="007E76E1" w:rsidP="007E76E1">
      <w:pPr>
        <w:ind w:left="1440" w:hanging="720"/>
      </w:pPr>
      <w:r>
        <w:t>vii.</w:t>
      </w:r>
      <w:r>
        <w:tab/>
        <w:t>Transmission Consultant</w:t>
      </w:r>
    </w:p>
    <w:p w:rsidR="007E76E1" w:rsidRDefault="007E76E1" w:rsidP="007E76E1">
      <w:pPr>
        <w:ind w:left="1440" w:hanging="720"/>
      </w:pPr>
      <w:r>
        <w:t>viii.</w:t>
      </w:r>
      <w:r>
        <w:tab/>
        <w:t>Legal Counsel</w:t>
      </w:r>
    </w:p>
    <w:p w:rsidR="007E76E1" w:rsidRDefault="00F60E38" w:rsidP="007E76E1">
      <w:sdt>
        <w:sdtPr>
          <w:id w:val="1695110804"/>
          <w:placeholder>
            <w:docPart w:val="466F25F55E3C47B286998AB25F0AD327"/>
          </w:placeholder>
          <w:showingPlcHdr/>
        </w:sdtPr>
        <w:sdtEndPr/>
        <w:sdtContent>
          <w:r w:rsidR="007E76E1">
            <w:rPr>
              <w:rStyle w:val="PlaceholderText"/>
            </w:rPr>
            <w:t>Enter appropriate explanation in this space or reference applicable attachment(s)</w:t>
          </w:r>
        </w:sdtContent>
      </w:sdt>
    </w:p>
    <w:p w:rsidR="007E76E1" w:rsidRDefault="007E76E1">
      <w:r>
        <w:br w:type="page"/>
      </w:r>
    </w:p>
    <w:p w:rsidR="00C218E1" w:rsidRDefault="00C218E1" w:rsidP="00C218E1">
      <w:pPr>
        <w:pStyle w:val="Heading2"/>
      </w:pPr>
      <w:r>
        <w:lastRenderedPageBreak/>
        <w:t>section 1</w:t>
      </w:r>
      <w:r w:rsidR="007E76E1">
        <w:t>3</w:t>
      </w:r>
      <w:r>
        <w:t xml:space="preserve"> of appendix b to the rfp</w:t>
      </w:r>
      <w:r>
        <w:br/>
        <w:t>emissions</w:t>
      </w:r>
    </w:p>
    <w:p w:rsidR="007E76E1" w:rsidRDefault="00FF6FAE" w:rsidP="007E76E1">
      <w:pPr>
        <w:ind w:left="720" w:hanging="720"/>
      </w:pPr>
      <w:r>
        <w:t>1</w:t>
      </w:r>
      <w:r w:rsidR="007E76E1">
        <w:t>3</w:t>
      </w:r>
      <w:r>
        <w:t>.1</w:t>
      </w:r>
      <w:r>
        <w:tab/>
      </w:r>
      <w:r w:rsidR="007E76E1" w:rsidRPr="007E76E1">
        <w:t xml:space="preserve">Provide emissions estimates based on available data from the unit manufacturer. Alternatively, provide actual emissions data determined in accordance with the paragraph above for a similar facility built within the past 3 years.  Include copies of supporting documentation for all emissions estimates. </w:t>
      </w:r>
    </w:p>
    <w:p w:rsidR="007E76E1" w:rsidRDefault="007E76E1" w:rsidP="007E76E1">
      <w:pPr>
        <w:ind w:left="720" w:hanging="720"/>
      </w:pPr>
    </w:p>
    <w:p w:rsidR="00FF6FAE" w:rsidRDefault="00FF6FAE" w:rsidP="007E76E1">
      <w:pPr>
        <w:ind w:left="720" w:hanging="720"/>
      </w:pPr>
      <w:r>
        <w:t>Project Anticipated Emissions, expressed in pounds/megawatt-hour (lbs/MWh)</w:t>
      </w:r>
    </w:p>
    <w:tbl>
      <w:tblPr>
        <w:tblStyle w:val="TableGrid"/>
        <w:tblW w:w="10170" w:type="dxa"/>
        <w:tblInd w:w="-162" w:type="dxa"/>
        <w:tblLayout w:type="fixed"/>
        <w:tblLook w:val="04A0" w:firstRow="1" w:lastRow="0" w:firstColumn="1" w:lastColumn="0" w:noHBand="0" w:noVBand="1"/>
      </w:tblPr>
      <w:tblGrid>
        <w:gridCol w:w="1368"/>
        <w:gridCol w:w="1350"/>
        <w:gridCol w:w="1962"/>
        <w:gridCol w:w="1080"/>
        <w:gridCol w:w="900"/>
        <w:gridCol w:w="1170"/>
        <w:gridCol w:w="1260"/>
        <w:gridCol w:w="1080"/>
      </w:tblGrid>
      <w:tr w:rsidR="00FF6FAE" w:rsidTr="00FF6FAE">
        <w:tc>
          <w:tcPr>
            <w:tcW w:w="1368" w:type="dxa"/>
            <w:vAlign w:val="center"/>
          </w:tcPr>
          <w:p w:rsidR="00FF6FAE" w:rsidRDefault="00FF6FAE" w:rsidP="00FF6FAE">
            <w:pPr>
              <w:jc w:val="center"/>
            </w:pPr>
            <w:r>
              <w:t>Source of Information</w:t>
            </w:r>
          </w:p>
        </w:tc>
        <w:tc>
          <w:tcPr>
            <w:tcW w:w="1350" w:type="dxa"/>
            <w:vAlign w:val="center"/>
          </w:tcPr>
          <w:p w:rsidR="00FF6FAE" w:rsidRDefault="00FF6FAE" w:rsidP="00FF6FAE">
            <w:pPr>
              <w:jc w:val="center"/>
            </w:pPr>
            <w:r>
              <w:t>Date of Test</w:t>
            </w:r>
          </w:p>
          <w:p w:rsidR="00FF6FAE" w:rsidRDefault="00FF6FAE" w:rsidP="00FF6FAE">
            <w:pPr>
              <w:jc w:val="center"/>
            </w:pPr>
          </w:p>
          <w:p w:rsidR="00FF6FAE" w:rsidRDefault="00FF6FAE" w:rsidP="00FF6FAE">
            <w:pPr>
              <w:jc w:val="center"/>
            </w:pPr>
            <w:r>
              <w:t>(if applicable)</w:t>
            </w:r>
          </w:p>
        </w:tc>
        <w:tc>
          <w:tcPr>
            <w:tcW w:w="1962" w:type="dxa"/>
            <w:vAlign w:val="center"/>
          </w:tcPr>
          <w:p w:rsidR="00FF6FAE" w:rsidRDefault="00FF6FAE" w:rsidP="00FF6FAE">
            <w:pPr>
              <w:jc w:val="center"/>
            </w:pPr>
            <w:r>
              <w:t>Greenhouse Gases                 (all except methane)</w:t>
            </w:r>
          </w:p>
          <w:p w:rsidR="00FF6FAE" w:rsidRDefault="00FF6FAE" w:rsidP="00FF6FAE">
            <w:pPr>
              <w:jc w:val="center"/>
            </w:pPr>
            <w:r>
              <w:t>Expressed as Carbon Dioxide equivalent (CO2e)</w:t>
            </w:r>
          </w:p>
        </w:tc>
        <w:tc>
          <w:tcPr>
            <w:tcW w:w="1080" w:type="dxa"/>
            <w:vAlign w:val="center"/>
          </w:tcPr>
          <w:p w:rsidR="00FF6FAE" w:rsidRDefault="00FF6FAE" w:rsidP="00FF6FAE">
            <w:pPr>
              <w:jc w:val="center"/>
            </w:pPr>
            <w:r>
              <w:t>Nitrogen Oxides</w:t>
            </w:r>
          </w:p>
          <w:p w:rsidR="00FF6FAE" w:rsidRDefault="00FF6FAE" w:rsidP="00FF6FAE">
            <w:pPr>
              <w:jc w:val="center"/>
            </w:pPr>
          </w:p>
          <w:p w:rsidR="00FF6FAE" w:rsidRDefault="00FF6FAE" w:rsidP="00FF6FAE">
            <w:pPr>
              <w:jc w:val="center"/>
            </w:pPr>
            <w:r>
              <w:t>(NOx)</w:t>
            </w:r>
          </w:p>
        </w:tc>
        <w:tc>
          <w:tcPr>
            <w:tcW w:w="900" w:type="dxa"/>
            <w:vAlign w:val="center"/>
          </w:tcPr>
          <w:p w:rsidR="00FF6FAE" w:rsidRDefault="00FF6FAE" w:rsidP="00FF6FAE">
            <w:pPr>
              <w:jc w:val="center"/>
            </w:pPr>
            <w:r>
              <w:t>Sulfur Oxides</w:t>
            </w:r>
          </w:p>
          <w:p w:rsidR="00FF6FAE" w:rsidRDefault="00FF6FAE" w:rsidP="00FF6FAE">
            <w:pPr>
              <w:jc w:val="center"/>
            </w:pPr>
          </w:p>
          <w:p w:rsidR="00FF6FAE" w:rsidRDefault="00FF6FAE" w:rsidP="00FF6FAE">
            <w:pPr>
              <w:jc w:val="center"/>
            </w:pPr>
            <w:r>
              <w:t>(SOx)</w:t>
            </w:r>
          </w:p>
        </w:tc>
        <w:tc>
          <w:tcPr>
            <w:tcW w:w="1170" w:type="dxa"/>
            <w:vAlign w:val="center"/>
          </w:tcPr>
          <w:p w:rsidR="00FF6FAE" w:rsidRDefault="00FF6FAE" w:rsidP="00FF6FAE">
            <w:pPr>
              <w:jc w:val="center"/>
            </w:pPr>
            <w:r>
              <w:t>Carbon Monoxide</w:t>
            </w:r>
          </w:p>
          <w:p w:rsidR="00FF6FAE" w:rsidRDefault="00FF6FAE" w:rsidP="00FF6FAE">
            <w:pPr>
              <w:jc w:val="center"/>
            </w:pPr>
          </w:p>
          <w:p w:rsidR="00FF6FAE" w:rsidRDefault="00FF6FAE" w:rsidP="00FF6FAE">
            <w:pPr>
              <w:jc w:val="center"/>
            </w:pPr>
            <w:r>
              <w:t>(CO)</w:t>
            </w:r>
          </w:p>
        </w:tc>
        <w:tc>
          <w:tcPr>
            <w:tcW w:w="1260" w:type="dxa"/>
            <w:vAlign w:val="center"/>
          </w:tcPr>
          <w:p w:rsidR="00FF6FAE" w:rsidRDefault="00FF6FAE" w:rsidP="00FF6FAE">
            <w:pPr>
              <w:jc w:val="center"/>
            </w:pPr>
            <w:r>
              <w:t>Particulate Matter</w:t>
            </w:r>
          </w:p>
          <w:p w:rsidR="00FF6FAE" w:rsidRDefault="00FF6FAE" w:rsidP="00FF6FAE">
            <w:pPr>
              <w:jc w:val="center"/>
            </w:pPr>
          </w:p>
          <w:p w:rsidR="00FF6FAE" w:rsidRDefault="00FF6FAE" w:rsidP="00FF6FAE">
            <w:pPr>
              <w:jc w:val="center"/>
            </w:pPr>
            <w:r>
              <w:t>(PM 2.5)</w:t>
            </w:r>
          </w:p>
        </w:tc>
        <w:tc>
          <w:tcPr>
            <w:tcW w:w="1080" w:type="dxa"/>
            <w:vAlign w:val="center"/>
          </w:tcPr>
          <w:p w:rsidR="00FF6FAE" w:rsidRDefault="00FF6FAE" w:rsidP="00FF6FAE">
            <w:pPr>
              <w:jc w:val="center"/>
            </w:pPr>
            <w:r>
              <w:t xml:space="preserve">Methane </w:t>
            </w:r>
          </w:p>
          <w:p w:rsidR="00FF6FAE" w:rsidRDefault="00FF6FAE" w:rsidP="00FF6FAE">
            <w:pPr>
              <w:jc w:val="center"/>
            </w:pPr>
          </w:p>
          <w:p w:rsidR="00FF6FAE" w:rsidRDefault="00FF6FAE" w:rsidP="00FF6FAE">
            <w:pPr>
              <w:jc w:val="center"/>
            </w:pPr>
          </w:p>
          <w:p w:rsidR="00FF6FAE" w:rsidRDefault="00FF6FAE" w:rsidP="00FF6FAE">
            <w:pPr>
              <w:jc w:val="center"/>
            </w:pPr>
            <w:r>
              <w:t>(CH4)</w:t>
            </w:r>
          </w:p>
        </w:tc>
      </w:tr>
      <w:tr w:rsidR="00FF6FAE" w:rsidTr="00FF6FAE">
        <w:trPr>
          <w:trHeight w:val="773"/>
        </w:trPr>
        <w:sdt>
          <w:sdtPr>
            <w:id w:val="1583880892"/>
            <w:placeholder>
              <w:docPart w:val="1BD40AA38182451F9A117A875B403490"/>
            </w:placeholder>
            <w:showingPlcHdr/>
          </w:sdtPr>
          <w:sdtEndPr/>
          <w:sdtContent>
            <w:tc>
              <w:tcPr>
                <w:tcW w:w="1368" w:type="dxa"/>
              </w:tcPr>
              <w:p w:rsidR="00FF6FAE" w:rsidRDefault="00FF6FAE" w:rsidP="00FF6FAE">
                <w:r>
                  <w:rPr>
                    <w:rStyle w:val="PlaceholderText"/>
                  </w:rPr>
                  <w:t xml:space="preserve">       </w:t>
                </w:r>
              </w:p>
            </w:tc>
          </w:sdtContent>
        </w:sdt>
        <w:sdt>
          <w:sdtPr>
            <w:id w:val="-1593006900"/>
            <w:placeholder>
              <w:docPart w:val="2CD8C69E836446069F1DED5984AF2CA7"/>
            </w:placeholder>
            <w:showingPlcHdr/>
          </w:sdtPr>
          <w:sdtEndPr/>
          <w:sdtContent>
            <w:tc>
              <w:tcPr>
                <w:tcW w:w="1350" w:type="dxa"/>
              </w:tcPr>
              <w:p w:rsidR="00FF6FAE" w:rsidRDefault="00FF6FAE" w:rsidP="00FF6FAE">
                <w:r>
                  <w:rPr>
                    <w:rStyle w:val="PlaceholderText"/>
                  </w:rPr>
                  <w:t xml:space="preserve">       </w:t>
                </w:r>
              </w:p>
            </w:tc>
          </w:sdtContent>
        </w:sdt>
        <w:sdt>
          <w:sdtPr>
            <w:id w:val="-1437054615"/>
            <w:placeholder>
              <w:docPart w:val="339ED967BFF9410B9AAEC7D56B4D67F6"/>
            </w:placeholder>
            <w:showingPlcHdr/>
          </w:sdtPr>
          <w:sdtEndPr/>
          <w:sdtContent>
            <w:tc>
              <w:tcPr>
                <w:tcW w:w="1962" w:type="dxa"/>
              </w:tcPr>
              <w:p w:rsidR="00FF6FAE" w:rsidRDefault="00FF6FAE" w:rsidP="00FF6FAE">
                <w:r>
                  <w:rPr>
                    <w:rStyle w:val="PlaceholderText"/>
                  </w:rPr>
                  <w:t xml:space="preserve">       </w:t>
                </w:r>
              </w:p>
            </w:tc>
          </w:sdtContent>
        </w:sdt>
        <w:sdt>
          <w:sdtPr>
            <w:id w:val="313841569"/>
            <w:placeholder>
              <w:docPart w:val="C54357C90A9B4A378713873C7054989C"/>
            </w:placeholder>
            <w:showingPlcHdr/>
          </w:sdtPr>
          <w:sdtEndPr/>
          <w:sdtContent>
            <w:tc>
              <w:tcPr>
                <w:tcW w:w="1080" w:type="dxa"/>
              </w:tcPr>
              <w:p w:rsidR="00FF6FAE" w:rsidRDefault="00FF6FAE" w:rsidP="00FF6FAE">
                <w:r>
                  <w:rPr>
                    <w:rStyle w:val="PlaceholderText"/>
                  </w:rPr>
                  <w:t xml:space="preserve">       </w:t>
                </w:r>
              </w:p>
            </w:tc>
          </w:sdtContent>
        </w:sdt>
        <w:sdt>
          <w:sdtPr>
            <w:id w:val="-1898422866"/>
            <w:placeholder>
              <w:docPart w:val="D0BB00C8BDB24F3EA775D8661CDA50DC"/>
            </w:placeholder>
            <w:showingPlcHdr/>
          </w:sdtPr>
          <w:sdtEndPr/>
          <w:sdtContent>
            <w:tc>
              <w:tcPr>
                <w:tcW w:w="900" w:type="dxa"/>
              </w:tcPr>
              <w:p w:rsidR="00FF6FAE" w:rsidRDefault="00FF6FAE" w:rsidP="00FF6FAE">
                <w:r>
                  <w:rPr>
                    <w:rStyle w:val="PlaceholderText"/>
                  </w:rPr>
                  <w:t xml:space="preserve">       </w:t>
                </w:r>
              </w:p>
            </w:tc>
          </w:sdtContent>
        </w:sdt>
        <w:sdt>
          <w:sdtPr>
            <w:id w:val="-1708175704"/>
            <w:placeholder>
              <w:docPart w:val="C1A9D92FBB9749CC95BD04FAC34DACD1"/>
            </w:placeholder>
            <w:showingPlcHdr/>
          </w:sdtPr>
          <w:sdtEndPr/>
          <w:sdtContent>
            <w:tc>
              <w:tcPr>
                <w:tcW w:w="1170" w:type="dxa"/>
              </w:tcPr>
              <w:p w:rsidR="00FF6FAE" w:rsidRDefault="00FF6FAE" w:rsidP="00FF6FAE">
                <w:r>
                  <w:rPr>
                    <w:rStyle w:val="PlaceholderText"/>
                  </w:rPr>
                  <w:t xml:space="preserve">       </w:t>
                </w:r>
              </w:p>
            </w:tc>
          </w:sdtContent>
        </w:sdt>
        <w:sdt>
          <w:sdtPr>
            <w:id w:val="1976485248"/>
            <w:placeholder>
              <w:docPart w:val="B24A3FEF0CA54C40BA0002CE5B183F61"/>
            </w:placeholder>
            <w:showingPlcHdr/>
          </w:sdtPr>
          <w:sdtEndPr/>
          <w:sdtContent>
            <w:tc>
              <w:tcPr>
                <w:tcW w:w="1260" w:type="dxa"/>
              </w:tcPr>
              <w:p w:rsidR="00FF6FAE" w:rsidRDefault="00FF6FAE" w:rsidP="00FF6FAE">
                <w:r>
                  <w:rPr>
                    <w:rStyle w:val="PlaceholderText"/>
                  </w:rPr>
                  <w:t xml:space="preserve">       </w:t>
                </w:r>
              </w:p>
            </w:tc>
          </w:sdtContent>
        </w:sdt>
        <w:sdt>
          <w:sdtPr>
            <w:id w:val="-1266915555"/>
            <w:placeholder>
              <w:docPart w:val="BBDABE61480F44488AC72C41D11538B5"/>
            </w:placeholder>
            <w:showingPlcHdr/>
          </w:sdtPr>
          <w:sdtEndPr/>
          <w:sdtContent>
            <w:tc>
              <w:tcPr>
                <w:tcW w:w="1080" w:type="dxa"/>
              </w:tcPr>
              <w:p w:rsidR="00FF6FAE" w:rsidRDefault="00FF6FAE" w:rsidP="00FF6FAE">
                <w:r>
                  <w:rPr>
                    <w:rStyle w:val="PlaceholderText"/>
                  </w:rPr>
                  <w:t xml:space="preserve">       </w:t>
                </w:r>
              </w:p>
            </w:tc>
          </w:sdtContent>
        </w:sdt>
      </w:tr>
    </w:tbl>
    <w:p w:rsidR="00FF6FAE" w:rsidRDefault="00FF6FAE" w:rsidP="00FF6FAE"/>
    <w:p w:rsidR="00FF6FAE" w:rsidRDefault="00FF6FAE" w:rsidP="007E76E1">
      <w:pPr>
        <w:ind w:left="720" w:hanging="720"/>
      </w:pPr>
      <w:r>
        <w:t>1</w:t>
      </w:r>
      <w:r w:rsidR="007E76E1">
        <w:t>3</w:t>
      </w:r>
      <w:r>
        <w:t>.2</w:t>
      </w:r>
      <w:r>
        <w:tab/>
      </w:r>
      <w:r w:rsidR="007E76E1" w:rsidRPr="007E76E1">
        <w:t>Describe any past investments that will, or have been made to your facility to improve its emissions profile or any planned future investments made to your facility in order to improve its emissions profile.</w:t>
      </w:r>
    </w:p>
    <w:p w:rsidR="00804FBC" w:rsidRDefault="00F60E38" w:rsidP="007E76E1">
      <w:sdt>
        <w:sdtPr>
          <w:id w:val="888931964"/>
          <w:placeholder>
            <w:docPart w:val="3059E53ED60E411EBF7D2BB0AFE9F59E"/>
          </w:placeholder>
          <w:showingPlcHdr/>
        </w:sdtPr>
        <w:sdtEndPr/>
        <w:sdtContent>
          <w:r w:rsidR="00804FBC">
            <w:rPr>
              <w:rStyle w:val="PlaceholderText"/>
            </w:rPr>
            <w:t>Enter appropriate explanation in this space or reference applicable attachment(s)</w:t>
          </w:r>
        </w:sdtContent>
      </w:sdt>
    </w:p>
    <w:p w:rsidR="00804FBC" w:rsidRDefault="00804FBC" w:rsidP="00804FBC"/>
    <w:p w:rsidR="00804FBC" w:rsidRDefault="00804FBC" w:rsidP="00804FBC">
      <w:pPr>
        <w:ind w:left="720" w:hanging="720"/>
      </w:pPr>
      <w:r>
        <w:t>1</w:t>
      </w:r>
      <w:r w:rsidR="007E76E1">
        <w:t>3</w:t>
      </w:r>
      <w:r>
        <w:t>.3</w:t>
      </w:r>
      <w:r>
        <w:tab/>
      </w:r>
      <w:r w:rsidR="007E76E1" w:rsidRPr="007E76E1">
        <w:t>Describe how your project will contribute to the Massachusetts 2008 Global Warming Solutions Act (GWSA) and the 2010 Clean Energy and Climate Plan for 2020, updated in 2015. Describe how your project will contribute to the Commonwealth’s 2030, 2040 and 2050 GHG emission targets and any benefits associated with an earlier operational date.</w:t>
      </w:r>
      <w:r w:rsidR="00FF6FAE">
        <w:tab/>
      </w:r>
    </w:p>
    <w:p w:rsidR="00804FBC" w:rsidRDefault="00F60E38" w:rsidP="00804FBC">
      <w:pPr>
        <w:ind w:left="720" w:hanging="720"/>
      </w:pPr>
      <w:sdt>
        <w:sdtPr>
          <w:id w:val="764348413"/>
          <w:placeholder>
            <w:docPart w:val="0F2ADF43904645D8A3749D575C88BE44"/>
          </w:placeholder>
          <w:showingPlcHdr/>
        </w:sdtPr>
        <w:sdtEndPr/>
        <w:sdtContent>
          <w:r w:rsidR="00804FBC">
            <w:rPr>
              <w:rStyle w:val="PlaceholderText"/>
            </w:rPr>
            <w:t>Enter appropriate explanation in this space or reference applicable attachment(s)</w:t>
          </w:r>
        </w:sdtContent>
      </w:sdt>
    </w:p>
    <w:p w:rsidR="00804FBC" w:rsidRDefault="00804FBC">
      <w:r>
        <w:br w:type="page"/>
      </w:r>
    </w:p>
    <w:p w:rsidR="00C218E1" w:rsidRDefault="00804FBC" w:rsidP="00804FBC">
      <w:pPr>
        <w:pStyle w:val="Heading2"/>
      </w:pPr>
      <w:r>
        <w:lastRenderedPageBreak/>
        <w:t>section 1</w:t>
      </w:r>
      <w:r w:rsidR="007E76E1">
        <w:t>4</w:t>
      </w:r>
      <w:r>
        <w:t xml:space="preserve"> of appendix b to the rfp</w:t>
      </w:r>
      <w:r>
        <w:br/>
        <w:t>contribution to employment and economic development and other direct and indirect benefits</w:t>
      </w:r>
    </w:p>
    <w:p w:rsidR="00804FBC" w:rsidRDefault="00804FBC" w:rsidP="00804FBC">
      <w:pPr>
        <w:ind w:left="720" w:hanging="720"/>
      </w:pPr>
      <w:r>
        <w:t>1</w:t>
      </w:r>
      <w:r w:rsidR="007E76E1">
        <w:t>4</w:t>
      </w:r>
      <w:r>
        <w:t>.1</w:t>
      </w:r>
      <w:r>
        <w:tab/>
      </w:r>
      <w:r w:rsidR="007E76E1" w:rsidRPr="007E76E1">
        <w:t xml:space="preserve">Please provide an estimate of the number of jobs to be created directly during project development and construction, and during operations, and a general description of the types of jobs created, estimated annual compensation, the employer(s) for such jobs, and the location.  Please treat the development, construction, and operation and maintenance periods separately in your response.  </w:t>
      </w:r>
    </w:p>
    <w:p w:rsidR="00804FBC" w:rsidRDefault="00F60E38" w:rsidP="00804FBC">
      <w:pPr>
        <w:ind w:left="720" w:hanging="720"/>
      </w:pPr>
      <w:sdt>
        <w:sdtPr>
          <w:id w:val="-263378073"/>
          <w:placeholder>
            <w:docPart w:val="245A0039A79C43DDA1EDE5BA143CC83C"/>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w:t>
      </w:r>
      <w:r w:rsidR="007E76E1">
        <w:t>4</w:t>
      </w:r>
      <w:r>
        <w:t>.2</w:t>
      </w:r>
      <w:r>
        <w:tab/>
      </w:r>
      <w:r w:rsidR="007E76E1" w:rsidRPr="007E76E1">
        <w:t>Please provide the same information as provided in response to question 14.1 above but with respect to jobs that would be indirectly created as a result of the proposed project.</w:t>
      </w:r>
    </w:p>
    <w:p w:rsidR="00804FBC" w:rsidRDefault="00F60E38" w:rsidP="00804FBC">
      <w:pPr>
        <w:ind w:left="720" w:hanging="720"/>
      </w:pPr>
      <w:sdt>
        <w:sdtPr>
          <w:id w:val="171534998"/>
          <w:placeholder>
            <w:docPart w:val="8957B0B15BAF4F62816D8DF5A9827664"/>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7E76E1" w:rsidRDefault="00804FBC" w:rsidP="00804FBC">
      <w:pPr>
        <w:ind w:left="720" w:hanging="720"/>
      </w:pPr>
      <w:r>
        <w:t>1</w:t>
      </w:r>
      <w:r w:rsidR="007E76E1">
        <w:t>4</w:t>
      </w:r>
      <w:r>
        <w:t>.3</w:t>
      </w:r>
      <w:r>
        <w:tab/>
      </w:r>
      <w:r w:rsidR="007E76E1" w:rsidRPr="007E76E1">
        <w:t>Please describe any other economic development impacts (either positive or negative) that could result from the proposed project, such as creating property tax revenues, creating lease revenues to public and private parties, or purchasing capital equipment, materials or services for local  businesses.  Please provide the location(s) where these economic development benefits are expected to occur.</w:t>
      </w:r>
    </w:p>
    <w:p w:rsidR="00804FBC" w:rsidRDefault="00F60E38" w:rsidP="00804FBC">
      <w:pPr>
        <w:ind w:left="720" w:hanging="720"/>
      </w:pPr>
      <w:sdt>
        <w:sdtPr>
          <w:id w:val="-1919628316"/>
          <w:placeholder>
            <w:docPart w:val="74BB870768AA4CE8BB38837A69FB7A06"/>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w:t>
      </w:r>
      <w:r w:rsidR="007E76E1">
        <w:t>4</w:t>
      </w:r>
      <w:r>
        <w:t>.4</w:t>
      </w:r>
      <w:r>
        <w:tab/>
      </w:r>
      <w:r w:rsidR="007E76E1" w:rsidRPr="007E76E1">
        <w:t>Please describe any tracking or reporting mechanisms, such as an annual report(s) of milestones achieved and jobs created, to verify the contributions to employment and economic development identified in 14.1, 14.2 and 14.3.</w:t>
      </w:r>
    </w:p>
    <w:p w:rsidR="00804FBC" w:rsidRDefault="00F60E38" w:rsidP="00804FBC">
      <w:pPr>
        <w:ind w:left="720" w:hanging="720"/>
      </w:pPr>
      <w:sdt>
        <w:sdtPr>
          <w:id w:val="-810938564"/>
          <w:placeholder>
            <w:docPart w:val="BD1D2C3AB9A947FC8AEB4AD082D05655"/>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w:t>
      </w:r>
      <w:r w:rsidR="007E76E1">
        <w:t>4</w:t>
      </w:r>
      <w:r>
        <w:t>.5</w:t>
      </w:r>
      <w:r>
        <w:tab/>
      </w:r>
      <w:r w:rsidR="007E76E1" w:rsidRPr="007E76E1">
        <w:t>To the extent not already specified elsewhere in your response, please address the factors listed in Section 2.2.2.7 and describe any benefits or impacts associated with the proposed project.</w:t>
      </w:r>
    </w:p>
    <w:p w:rsidR="00804FBC" w:rsidRDefault="00F60E38" w:rsidP="00804FBC">
      <w:pPr>
        <w:ind w:left="720" w:hanging="720"/>
      </w:pPr>
      <w:sdt>
        <w:sdtPr>
          <w:id w:val="-688215073"/>
          <w:placeholder>
            <w:docPart w:val="5AB47C909230411586E982B5087FADFF"/>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w:t>
      </w:r>
      <w:r w:rsidR="00754DD8">
        <w:t>4</w:t>
      </w:r>
      <w:r>
        <w:t>.6</w:t>
      </w:r>
      <w:r>
        <w:tab/>
      </w:r>
      <w:r w:rsidR="00754DD8" w:rsidRPr="00754DD8">
        <w:t xml:space="preserve">Please demonstrate any benefits to low-income ratepayers in the Commonwealth, and the impact, if any, those benefits will have on the cost to the project.  </w:t>
      </w:r>
    </w:p>
    <w:p w:rsidR="00804FBC" w:rsidRDefault="00F60E38" w:rsidP="00804FBC">
      <w:pPr>
        <w:ind w:left="720" w:hanging="720"/>
      </w:pPr>
      <w:sdt>
        <w:sdtPr>
          <w:id w:val="389535818"/>
          <w:placeholder>
            <w:docPart w:val="01F382C20E944DE6BB15E6983FFF3E25"/>
          </w:placeholder>
          <w:showingPlcHdr/>
        </w:sdtPr>
        <w:sdtEndPr/>
        <w:sdtContent>
          <w:r w:rsidR="00804FBC">
            <w:rPr>
              <w:rStyle w:val="PlaceholderText"/>
            </w:rPr>
            <w:t>Enter appropriate explanation in this space or reference applicable attachment(s)</w:t>
          </w:r>
        </w:sdtContent>
      </w:sdt>
    </w:p>
    <w:p w:rsidR="00804FBC" w:rsidRDefault="00804FBC">
      <w:r>
        <w:lastRenderedPageBreak/>
        <w:br w:type="page"/>
      </w:r>
    </w:p>
    <w:p w:rsidR="00804FBC" w:rsidRDefault="00804FBC" w:rsidP="00804FBC">
      <w:pPr>
        <w:pStyle w:val="Heading2"/>
      </w:pPr>
      <w:r>
        <w:lastRenderedPageBreak/>
        <w:t>section 1</w:t>
      </w:r>
      <w:r w:rsidR="00754DD8">
        <w:t>5</w:t>
      </w:r>
      <w:r>
        <w:t xml:space="preserve"> of appendix b of the rfp</w:t>
      </w:r>
      <w:r>
        <w:br/>
        <w:t>additional information required for transmission projects (and all system upgrades associated with proposed transmission projects)</w:t>
      </w:r>
    </w:p>
    <w:p w:rsidR="00804FBC" w:rsidRDefault="00804FBC" w:rsidP="00804FBC">
      <w:r>
        <w:t xml:space="preserve">Bids that include Transmission Projects (and all System Upgrades) must also provide the following information:  </w:t>
      </w:r>
    </w:p>
    <w:p w:rsidR="00804FBC" w:rsidRDefault="00804FBC" w:rsidP="00804FBC">
      <w:r>
        <w:t>1</w:t>
      </w:r>
      <w:r w:rsidR="00754DD8">
        <w:t>5</w:t>
      </w:r>
      <w:r>
        <w:t xml:space="preserve">.1 </w:t>
      </w:r>
      <w:r>
        <w:tab/>
        <w:t>Transmission Project Information:</w:t>
      </w:r>
    </w:p>
    <w:p w:rsidR="00804FBC" w:rsidRDefault="00804FBC" w:rsidP="00804FBC">
      <w:pPr>
        <w:ind w:firstLine="720"/>
      </w:pPr>
      <w:r>
        <w:t>i.</w:t>
      </w:r>
      <w:r>
        <w:tab/>
        <w:t>Overall project description</w:t>
      </w:r>
    </w:p>
    <w:p w:rsidR="00E26044" w:rsidRDefault="00F60E38" w:rsidP="00804FBC">
      <w:pPr>
        <w:ind w:firstLine="720"/>
      </w:pPr>
      <w:sdt>
        <w:sdtPr>
          <w:id w:val="-659237945"/>
          <w:placeholder>
            <w:docPart w:val="72B6A9B78EF54C6A9ABCD165D3B37FDF"/>
          </w:placeholder>
          <w:showingPlcHdr/>
        </w:sdtPr>
        <w:sdtEndPr/>
        <w:sdtContent>
          <w:r w:rsidR="00E26044">
            <w:rPr>
              <w:rStyle w:val="PlaceholderText"/>
            </w:rPr>
            <w:t>Enter appropriate explanation in this space or reference applicable attachment(s)</w:t>
          </w:r>
        </w:sdtContent>
      </w:sdt>
    </w:p>
    <w:p w:rsidR="00E26044" w:rsidRDefault="00E26044" w:rsidP="00804FBC">
      <w:pPr>
        <w:ind w:firstLine="720"/>
      </w:pPr>
      <w:r w:rsidRPr="00E26044">
        <w:t>ii.</w:t>
      </w:r>
      <w:r w:rsidRPr="00E26044">
        <w:tab/>
        <w:t>The operating voltage of the proposed project</w:t>
      </w:r>
      <w:r>
        <w:t>:</w:t>
      </w:r>
      <w:r>
        <w:tab/>
        <w:t xml:space="preserve">kV: </w:t>
      </w:r>
      <w:sdt>
        <w:sdtPr>
          <w:id w:val="-482928929"/>
          <w:placeholder>
            <w:docPart w:val="72BA0CD21C04431A80C28EFA39C11E21"/>
          </w:placeholder>
          <w:showingPlcHdr/>
        </w:sdtPr>
        <w:sdtEndPr/>
        <w:sdtContent>
          <w:r>
            <w:t xml:space="preserve">       </w:t>
          </w:r>
        </w:sdtContent>
      </w:sdt>
    </w:p>
    <w:p w:rsidR="00E26044" w:rsidRDefault="00E26044" w:rsidP="00E26044">
      <w:pPr>
        <w:ind w:left="1440" w:hanging="720"/>
      </w:pPr>
      <w:r w:rsidRPr="00E26044">
        <w:t>iii.</w:t>
      </w:r>
      <w:r w:rsidRPr="00E26044">
        <w:tab/>
        <w:t>The type of structures (such as steel towers or poles) that would be used for the proposed project</w:t>
      </w:r>
    </w:p>
    <w:p w:rsidR="00E26044" w:rsidRDefault="00F60E38" w:rsidP="00E26044">
      <w:pPr>
        <w:ind w:left="1440" w:hanging="720"/>
      </w:pPr>
      <w:sdt>
        <w:sdtPr>
          <w:id w:val="1125427576"/>
          <w:placeholder>
            <w:docPart w:val="01B9F3B8A34143D2BA1B95F0C882573A"/>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rsidRPr="00E26044">
        <w:t>iv.</w:t>
      </w:r>
      <w:r w:rsidRPr="00E26044">
        <w:tab/>
        <w:t>The length of the proposed transmission line and the type(s) of terrain and land ownership of the proposed ROW</w:t>
      </w:r>
    </w:p>
    <w:p w:rsidR="00E26044" w:rsidRDefault="00E26044" w:rsidP="00E26044">
      <w:pPr>
        <w:ind w:left="1440" w:hanging="720"/>
      </w:pPr>
      <w:r>
        <w:tab/>
        <w:t xml:space="preserve">Overhead miles: </w:t>
      </w:r>
      <w:sdt>
        <w:sdtPr>
          <w:id w:val="-1364119450"/>
          <w:placeholder>
            <w:docPart w:val="EF6D16ECE6C74229AA9CD49F7241A7B3"/>
          </w:placeholder>
          <w:showingPlcHdr/>
        </w:sdtPr>
        <w:sdtEndPr/>
        <w:sdtContent>
          <w:r>
            <w:t xml:space="preserve">          </w:t>
          </w:r>
        </w:sdtContent>
      </w:sdt>
      <w:r>
        <w:tab/>
        <w:t xml:space="preserve">Underwater/underground miles: </w:t>
      </w:r>
      <w:sdt>
        <w:sdtPr>
          <w:id w:val="343985900"/>
          <w:placeholder>
            <w:docPart w:val="E45EFFF6980F4587A25AEFA852870E87"/>
          </w:placeholder>
          <w:showingPlcHdr/>
        </w:sdtPr>
        <w:sdtEndPr/>
        <w:sdtContent>
          <w:r>
            <w:t xml:space="preserve">           </w:t>
          </w:r>
        </w:sdtContent>
      </w:sdt>
      <w:r>
        <w:tab/>
      </w:r>
    </w:p>
    <w:p w:rsidR="00E26044" w:rsidRDefault="00E26044" w:rsidP="00E26044">
      <w:pPr>
        <w:ind w:left="1440" w:hanging="720"/>
      </w:pPr>
      <w:r>
        <w:tab/>
        <w:t>Terrain:</w:t>
      </w:r>
    </w:p>
    <w:p w:rsidR="00E26044" w:rsidRDefault="00E26044" w:rsidP="00E26044">
      <w:pPr>
        <w:ind w:left="1440" w:hanging="720"/>
      </w:pPr>
      <w:r>
        <w:t xml:space="preserve"> </w:t>
      </w:r>
      <w:sdt>
        <w:sdtPr>
          <w:id w:val="17361281"/>
          <w:placeholder>
            <w:docPart w:val="02144F750CFC4D4CAB260116D9362508"/>
          </w:placeholder>
          <w:showingPlcHdr/>
        </w:sdtPr>
        <w:sdtEndPr/>
        <w:sdtContent>
          <w:r>
            <w:rPr>
              <w:rStyle w:val="PlaceholderText"/>
            </w:rPr>
            <w:t>Enter appropriate explanation in this space or reference applicable attachment(s)</w:t>
          </w:r>
        </w:sdtContent>
      </w:sdt>
    </w:p>
    <w:p w:rsidR="00E26044" w:rsidRDefault="00E26044" w:rsidP="00E26044">
      <w:pPr>
        <w:ind w:left="1440" w:hanging="720"/>
      </w:pPr>
      <w:r w:rsidRPr="00E26044">
        <w:t>v.</w:t>
      </w:r>
      <w:r w:rsidRPr="00E26044">
        <w:tab/>
        <w:t>The substation facilities (number of breakers, transformers, etc.) required at each terminal of the proposed project and information as to how the new facilities would interconnect to any existing facilities.</w:t>
      </w:r>
    </w:p>
    <w:p w:rsidR="00E26044" w:rsidRDefault="00F60E38" w:rsidP="00E26044">
      <w:pPr>
        <w:ind w:left="1440" w:hanging="720"/>
      </w:pPr>
      <w:sdt>
        <w:sdtPr>
          <w:id w:val="1784770673"/>
          <w:placeholder>
            <w:docPart w:val="4D9F50C4DB1A4EF08C90036B2AC65E6B"/>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t>vi.</w:t>
      </w:r>
      <w:r>
        <w:tab/>
        <w:t>The estimated costs of the proposed project broken out into separate categories as described below for transmission facilities and substation facilities in nominal year dollars.</w:t>
      </w:r>
    </w:p>
    <w:p w:rsidR="00E26044" w:rsidRDefault="00E26044" w:rsidP="00E26044">
      <w:pPr>
        <w:ind w:left="1440"/>
      </w:pPr>
      <w:proofErr w:type="gramStart"/>
      <w:r>
        <w:t>a</w:t>
      </w:r>
      <w:proofErr w:type="gramEnd"/>
      <w:r>
        <w:t>.</w:t>
      </w:r>
      <w:r>
        <w:tab/>
        <w:t>For cost of service or modified cost of service proposals:</w:t>
      </w:r>
    </w:p>
    <w:p w:rsidR="00E26044" w:rsidRDefault="00E26044" w:rsidP="00E26044">
      <w:pPr>
        <w:ind w:left="2880" w:hanging="720"/>
      </w:pPr>
      <w:r>
        <w:t>1.</w:t>
      </w:r>
      <w:r>
        <w:tab/>
      </w:r>
      <w:r w:rsidR="00754DD8" w:rsidRPr="00754DD8">
        <w:t>Provide the capital cost estimate presented as a buildup of costs by category, such as environmental, engineering, civil works, materials, equipment, construction, construction management, physical and price contingencies, allowance for funds used during construction (AFUDC), and all other categories for which recovery under FERC would be sought. These categories are illustrative; aggregate costs into the categories most relevant to the development of the proposed project.   All costs should be provided in nominal dollars.</w:t>
      </w:r>
    </w:p>
    <w:p w:rsidR="00E26044" w:rsidRDefault="00F60E38" w:rsidP="00E26044">
      <w:pPr>
        <w:ind w:firstLine="720"/>
      </w:pPr>
      <w:sdt>
        <w:sdtPr>
          <w:id w:val="1706758564"/>
          <w:placeholder>
            <w:docPart w:val="DD48956149CB4BFF86263804DF03FFAA"/>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2880" w:hanging="720"/>
      </w:pPr>
      <w:r w:rsidRPr="00E26044">
        <w:t>2.</w:t>
      </w:r>
      <w:r w:rsidRPr="00E26044">
        <w:tab/>
      </w:r>
      <w:r w:rsidR="00754DD8" w:rsidRPr="00754DD8">
        <w:t>For projects with transmission and substation components, separate the costs into two rows (e.g. use one row for substation construction and a second for transmission construction). Describe the detailed financial plan on a monthly basis during the construction period, e.g., for 3 years or as long as necessary. The plan should present the costs and financial outlays in each month of the construction period, and the corresponding sources of financing (equity contribution and debt drawdown), as in the following illustrative table. Data should include an estimate of the cost of both physical and price contingencies during the construction period. The financing plan should indicate the ability to finance the construction of the proposed project under base case and contingency scenarios.</w:t>
      </w:r>
    </w:p>
    <w:p w:rsidR="00E26044" w:rsidRDefault="00E26044" w:rsidP="00E26044">
      <w:r>
        <w:tab/>
      </w:r>
      <w:sdt>
        <w:sdtPr>
          <w:id w:val="-2133396949"/>
          <w:showingPlcHdr/>
        </w:sdtPr>
        <w:sdtEndPr/>
        <w:sdtContent>
          <w:r>
            <w:rPr>
              <w:rStyle w:val="PlaceholderText"/>
            </w:rPr>
            <w:t>Enter appropriate explanation in this space or reference applicable attachment(s)</w:t>
          </w:r>
        </w:sdtContent>
      </w:sdt>
    </w:p>
    <w:p w:rsidR="00E26044" w:rsidRDefault="00E26044" w:rsidP="00E26044">
      <w:r>
        <w:tab/>
      </w:r>
      <w:r>
        <w:tab/>
      </w:r>
      <w:r>
        <w:tab/>
      </w:r>
      <w:r w:rsidRPr="00E26044">
        <w:t>3.</w:t>
      </w:r>
      <w:r w:rsidRPr="00E26044">
        <w:tab/>
      </w:r>
      <w:r w:rsidR="00754DD8" w:rsidRPr="00754DD8">
        <w:t>Describe the proposed financing sources and instruments.</w:t>
      </w:r>
    </w:p>
    <w:p w:rsidR="00E26044" w:rsidRDefault="00E26044" w:rsidP="00E26044">
      <w:r>
        <w:tab/>
      </w:r>
      <w:sdt>
        <w:sdtPr>
          <w:id w:val="-1014294777"/>
          <w:showingPlcHdr/>
        </w:sdtPr>
        <w:sdtEndPr/>
        <w:sdtContent>
          <w:r>
            <w:rPr>
              <w:rStyle w:val="PlaceholderText"/>
            </w:rPr>
            <w:t>Enter appropriate explanation in this space or reference applicable attachment(s)</w:t>
          </w:r>
        </w:sdtContent>
      </w:sdt>
    </w:p>
    <w:p w:rsidR="00E26044" w:rsidRDefault="00E26044" w:rsidP="00E26044">
      <w:pPr>
        <w:ind w:left="2880" w:hanging="720"/>
      </w:pPr>
      <w:r w:rsidRPr="00E26044">
        <w:t>4.</w:t>
      </w:r>
      <w:r w:rsidRPr="00E26044">
        <w:tab/>
      </w:r>
      <w:r w:rsidR="00754DD8" w:rsidRPr="00754DD8">
        <w:t>Sources of funds for construction and working capital - include name of entity providing debt financing, loan amounts, interest rates, repayment period, grace period during construction; and equity provided by project sponsor.</w:t>
      </w:r>
    </w:p>
    <w:p w:rsidR="00E26044" w:rsidRDefault="00F60E38" w:rsidP="00E26044">
      <w:pPr>
        <w:ind w:firstLine="720"/>
      </w:pPr>
      <w:sdt>
        <w:sdtPr>
          <w:id w:val="-1281338520"/>
          <w:showingPlcHdr/>
        </w:sdtPr>
        <w:sdtEndPr/>
        <w:sdtContent>
          <w:r w:rsidR="00E26044">
            <w:rPr>
              <w:rStyle w:val="PlaceholderText"/>
            </w:rPr>
            <w:t>Enter appropriate explanation in this space or reference applicable attachment(s)</w:t>
          </w:r>
        </w:sdtContent>
      </w:sdt>
    </w:p>
    <w:p w:rsidR="00E26044" w:rsidRDefault="00E26044" w:rsidP="00E26044">
      <w:pPr>
        <w:ind w:left="2880" w:hanging="720"/>
      </w:pPr>
      <w:r w:rsidRPr="00E26044">
        <w:t>5.</w:t>
      </w:r>
      <w:r w:rsidRPr="00E26044">
        <w:tab/>
      </w:r>
      <w:r w:rsidR="00754DD8" w:rsidRPr="00754DD8">
        <w:t>Sources of funds for unexpected repairs or replacement construction during the operating period, e.g., replacement of tower. Note: the operating period is the applicant’s estimate of the useful life or accounting life of the transmission project element(s).</w:t>
      </w:r>
    </w:p>
    <w:p w:rsidR="00E26044" w:rsidRDefault="00F60E38" w:rsidP="00E26044">
      <w:pPr>
        <w:ind w:firstLine="720"/>
      </w:pPr>
      <w:sdt>
        <w:sdtPr>
          <w:id w:val="-709186779"/>
          <w:showingPlcHdr/>
        </w:sdtPr>
        <w:sdtEndPr/>
        <w:sdtContent>
          <w:r w:rsidR="00E26044">
            <w:rPr>
              <w:rStyle w:val="PlaceholderText"/>
            </w:rPr>
            <w:t>Enter appropriate explanation in this space or reference applicable attachment(s)</w:t>
          </w:r>
        </w:sdtContent>
      </w:sdt>
    </w:p>
    <w:p w:rsidR="00E26044" w:rsidRDefault="00E26044" w:rsidP="00E26044">
      <w:pPr>
        <w:ind w:left="2160" w:hanging="720"/>
      </w:pPr>
      <w:r w:rsidRPr="00E26044">
        <w:t>b.</w:t>
      </w:r>
      <w:r w:rsidRPr="00E26044">
        <w:tab/>
      </w:r>
      <w:r w:rsidR="00754DD8" w:rsidRPr="00754DD8">
        <w:t>If the bidder is proposing fixed-rate pricing rather than cost-of-service or modified cost-of-service pricing, provide sufficient information and assessment to show that the proposed project, including any necessary transmission network upgrades, is financially viable.  In this regard, provide capital cost estimates and operation and maintenance cost estimates and the basis for your estimates, including the extent to which estimates are based on vendor contracts or vendor quotes, your experience in the development, construction and/or operation of similar projects, your approach regarding contingency and risk management, and your proposed financing plan.   All costs should be provided in nominal dollars, although inflation and cost escalation estimates should be provided.  Please describe in detail the due diligence you have conducted in developing your pricing and tariff proposal.</w:t>
      </w:r>
    </w:p>
    <w:p w:rsidR="00E26044" w:rsidRDefault="00F60E38" w:rsidP="00E26044">
      <w:pPr>
        <w:ind w:left="1440" w:hanging="720"/>
      </w:pPr>
      <w:sdt>
        <w:sdtPr>
          <w:id w:val="-1380232230"/>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lastRenderedPageBreak/>
        <w:t>vii.</w:t>
      </w:r>
      <w:r>
        <w:tab/>
      </w:r>
      <w:r w:rsidR="00754DD8" w:rsidRPr="00754DD8">
        <w:t xml:space="preserve">Provide a proposed schedule for project development through release for operation that </w:t>
      </w:r>
      <w:proofErr w:type="gramStart"/>
      <w:r w:rsidR="00754DD8" w:rsidRPr="00754DD8">
        <w:t>includes  key</w:t>
      </w:r>
      <w:proofErr w:type="gramEnd"/>
      <w:r w:rsidR="00754DD8" w:rsidRPr="00754DD8">
        <w:t xml:space="preserve"> critical path items, such as:</w:t>
      </w:r>
    </w:p>
    <w:p w:rsidR="00754DD8" w:rsidRPr="00754DD8" w:rsidRDefault="00754DD8" w:rsidP="00754DD8">
      <w:pPr>
        <w:pStyle w:val="ListParagraph"/>
        <w:numPr>
          <w:ilvl w:val="0"/>
          <w:numId w:val="5"/>
        </w:numPr>
      </w:pPr>
      <w:r w:rsidRPr="00754DD8">
        <w:t>Completion of studies and receipt of approvals needed for the interconnection;</w:t>
      </w:r>
    </w:p>
    <w:p w:rsidR="00E26044" w:rsidRDefault="00F60E38" w:rsidP="00E26044">
      <w:pPr>
        <w:ind w:firstLine="720"/>
      </w:pPr>
      <w:sdt>
        <w:sdtPr>
          <w:id w:val="-831293399"/>
          <w:showingPlcHdr/>
        </w:sdtPr>
        <w:sdtEndPr/>
        <w:sdtContent>
          <w:r w:rsidR="00E26044">
            <w:rPr>
              <w:rStyle w:val="PlaceholderText"/>
            </w:rPr>
            <w:t>Enter appropriate explanation in this space or reference applicable attachment(s)</w:t>
          </w:r>
        </w:sdtContent>
      </w:sdt>
    </w:p>
    <w:p w:rsidR="00370DED" w:rsidRDefault="00754DD8" w:rsidP="00754DD8">
      <w:pPr>
        <w:pStyle w:val="ListParagraph"/>
        <w:numPr>
          <w:ilvl w:val="0"/>
          <w:numId w:val="5"/>
        </w:numPr>
      </w:pPr>
      <w:r w:rsidRPr="00754DD8">
        <w:t>Material and equipment procurement, including identification of long lead time equipment;</w:t>
      </w:r>
    </w:p>
    <w:p w:rsidR="00370DED" w:rsidRDefault="00F60E38" w:rsidP="00370DED">
      <w:pPr>
        <w:ind w:left="720"/>
      </w:pPr>
      <w:sdt>
        <w:sdtPr>
          <w:id w:val="-1525936889"/>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t>viii.</w:t>
      </w:r>
      <w:r>
        <w:tab/>
      </w:r>
      <w:r w:rsidR="00754DD8" w:rsidRPr="00754DD8">
        <w:t>Bidder must indicate whether it proposes to recover abandonment costs for its transmission project from the Distribution Companies, as described in Section 2.2.2.5.2 of this RFP.  If so, Bidder must acknowledge that recovery of any such abandonment costs shall be in accordance with FERC rules and policies, and also acknowledge that in no event will a Bidder seek to recover abandonment costs if the abandonment was caused directly or indirectly by some act or failure to act of the Bidder.  Bidder must further affirmatively commit not to seek from FERC or any other agency or authority any treatment of abandonment costs inconsistent with the provisions of Section 2.2.2.5.2 of the RFP.  To the extent the Bidder proposes to recover abandonment costs, such proposal should be further described as set forth in Appendix C-3 of this RFP.</w:t>
      </w:r>
    </w:p>
    <w:p w:rsidR="00370DED" w:rsidRDefault="00F60E38" w:rsidP="00370DED">
      <w:pPr>
        <w:ind w:left="1440" w:hanging="720"/>
      </w:pPr>
      <w:sdt>
        <w:sdtPr>
          <w:id w:val="1994064227"/>
          <w:showingPlcHdr/>
        </w:sdtPr>
        <w:sdtEndPr/>
        <w:sdtContent>
          <w:r w:rsidR="00370DED">
            <w:rPr>
              <w:rStyle w:val="PlaceholderText"/>
            </w:rPr>
            <w:t>Enter appropriate explanation in this space or reference applicable attachment(s)</w:t>
          </w:r>
        </w:sdtContent>
      </w:sdt>
    </w:p>
    <w:p w:rsidR="00370DED" w:rsidRDefault="00370DED" w:rsidP="00370DED"/>
    <w:p w:rsidR="00370DED" w:rsidRDefault="00370DED" w:rsidP="00370DED">
      <w:r>
        <w:t>1</w:t>
      </w:r>
      <w:r w:rsidR="00754DD8">
        <w:t>5</w:t>
      </w:r>
      <w:r>
        <w:t>.2</w:t>
      </w:r>
      <w:r>
        <w:tab/>
      </w:r>
      <w:r w:rsidR="00754DD8" w:rsidRPr="00754DD8">
        <w:t>The proposed payment required for the transmission project and all system upgrades.</w:t>
      </w:r>
    </w:p>
    <w:p w:rsidR="00370DED" w:rsidRDefault="00370DED" w:rsidP="00370DED">
      <w:pPr>
        <w:ind w:firstLine="720"/>
      </w:pPr>
      <w:r>
        <w:t>i.</w:t>
      </w:r>
      <w:r>
        <w:tab/>
      </w:r>
      <w:r w:rsidR="00754DD8" w:rsidRPr="00754DD8">
        <w:t>All proposals must include significant cost containment as stated in the RFP.</w:t>
      </w:r>
    </w:p>
    <w:p w:rsidR="00370DED" w:rsidRDefault="00F60E38" w:rsidP="00370DED">
      <w:pPr>
        <w:ind w:firstLine="720"/>
      </w:pPr>
      <w:sdt>
        <w:sdtPr>
          <w:id w:val="367268048"/>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ii.</w:t>
      </w:r>
      <w:r w:rsidRPr="00370DED">
        <w:tab/>
      </w:r>
      <w:r w:rsidR="00754DD8" w:rsidRPr="00754DD8">
        <w:t>List all situations which may change the proposed payments by consumers during the contract term.</w:t>
      </w:r>
    </w:p>
    <w:p w:rsidR="00370DED" w:rsidRDefault="00F60E38" w:rsidP="00370DED">
      <w:pPr>
        <w:ind w:left="1440" w:hanging="720"/>
      </w:pPr>
      <w:sdt>
        <w:sdtPr>
          <w:id w:val="852455009"/>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iii.</w:t>
      </w:r>
      <w:r w:rsidRPr="00370DED">
        <w:tab/>
      </w:r>
      <w:r w:rsidR="00754DD8" w:rsidRPr="00754DD8">
        <w:t>Identify any limits placed upon the bidder’s post-contract term rates according to current FERC rules.</w:t>
      </w:r>
    </w:p>
    <w:p w:rsidR="00370DED" w:rsidRDefault="00F60E38" w:rsidP="00370DED">
      <w:pPr>
        <w:ind w:left="1440" w:hanging="720"/>
      </w:pPr>
      <w:sdt>
        <w:sdtPr>
          <w:id w:val="894320324"/>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iv.</w:t>
      </w:r>
      <w:r w:rsidRPr="00370DED">
        <w:tab/>
      </w:r>
      <w:r w:rsidR="00754DD8" w:rsidRPr="00754DD8">
        <w:t>Identify all other project revenues which may be received by the bidder during the contract term which would not reduce rates paid by consumers.</w:t>
      </w:r>
    </w:p>
    <w:p w:rsidR="00370DED" w:rsidRDefault="00F60E38" w:rsidP="00370DED">
      <w:pPr>
        <w:ind w:left="1440" w:hanging="720"/>
      </w:pPr>
      <w:sdt>
        <w:sdtPr>
          <w:id w:val="1644466009"/>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w:t>
      </w:r>
      <w:r w:rsidRPr="00370DED">
        <w:tab/>
      </w:r>
      <w:r w:rsidR="00754DD8" w:rsidRPr="00754DD8">
        <w:t xml:space="preserve">If the proposed payments may change during the contract term or the proposal is based on cost of service, the bidder must provide the method that transmission </w:t>
      </w:r>
      <w:r w:rsidR="00754DD8" w:rsidRPr="00754DD8">
        <w:lastRenderedPageBreak/>
        <w:t>owner shall use to determine the payment for the Transmission Project under the transmission Rate Schedule or Tariff and Service Agreement to be filed with FERC.   If the proposed payment is a formula rate, the Eligible Bidder must also provide the formula and its proposed inputs that the transmission owner will file with FERC.</w:t>
      </w:r>
    </w:p>
    <w:p w:rsidR="00370DED" w:rsidRDefault="00F60E38" w:rsidP="00370DED">
      <w:pPr>
        <w:ind w:left="1440" w:hanging="720"/>
      </w:pPr>
      <w:sdt>
        <w:sdtPr>
          <w:id w:val="403271208"/>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w:t>
      </w:r>
      <w:r w:rsidRPr="00370DED">
        <w:tab/>
      </w:r>
      <w:r w:rsidR="00754DD8" w:rsidRPr="00754DD8">
        <w:t xml:space="preserve">If the proposed payment is based on the Transmission Project’s cost of service and may change during the contract term based on changes in the cost of service, a full revenue requirements model must be included and submitted as a working Excel spreadsheet with the formulas intact.  </w:t>
      </w:r>
    </w:p>
    <w:p w:rsidR="00754DD8" w:rsidRPr="00754DD8" w:rsidRDefault="00754DD8" w:rsidP="00754DD8">
      <w:pPr>
        <w:pStyle w:val="ListParagraph"/>
        <w:numPr>
          <w:ilvl w:val="0"/>
          <w:numId w:val="6"/>
        </w:numPr>
      </w:pPr>
      <w:r w:rsidRPr="00754DD8">
        <w:t>Provide the annual revenue requirement forecasts for the project – including assumptions. Provide a draft version of the revenue requirement calculation in a format that is similar to what would be included in the Rate Schedule or Tariff and Service Agreement application to FERC, indicating the forecast revenue requirement amounts and all assumptions used in the calculations. This should include but not be limited to the assumptions regarding rate of return, depreciation life, split between debt and capital, AFUDC and weighted cost of capital, and a detailed estimate of the anticipated average annual operating and maintenance cost.  Provide the information requested in Section 14.1.a of the Bidder Response Package.</w:t>
      </w:r>
    </w:p>
    <w:p w:rsidR="00370DED" w:rsidRDefault="00F60E38" w:rsidP="00370DED">
      <w:pPr>
        <w:ind w:firstLine="720"/>
      </w:pPr>
      <w:sdt>
        <w:sdtPr>
          <w:id w:val="2091345774"/>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vii.</w:t>
      </w:r>
      <w:r w:rsidRPr="00370DED">
        <w:tab/>
      </w:r>
      <w:r w:rsidR="00754DD8" w:rsidRPr="00754DD8">
        <w:t>If the pricing proposed is based on cost of service, detail all cost containment commitments.  Examples of such commitments include fixed price components, cost overrun restrictions, or other cost bandwidth provisions that are proposed to limit ratepayer risk must be clearly defined.</w:t>
      </w:r>
    </w:p>
    <w:p w:rsidR="00370DED" w:rsidRDefault="00F60E38" w:rsidP="00370DED">
      <w:pPr>
        <w:ind w:left="1440" w:hanging="720"/>
      </w:pPr>
      <w:sdt>
        <w:sdtPr>
          <w:id w:val="21914155"/>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viii.</w:t>
      </w:r>
      <w:r w:rsidRPr="00370DED">
        <w:tab/>
      </w:r>
      <w:r w:rsidR="00754DD8" w:rsidRPr="00754DD8">
        <w:t>Please include full and complete descriptions of all cost containment measures that you propose to be included in your pricing. Additionally provide any supporting documentation for any savings or methods of savings including cost caps on any portion of your project. Please include working excel spreadsheets to more fully explain how your cost containment measures should work.  Please provide details and notes that describe the nexus between the cost containment provisions in your proposal and those supporting documents and spreadsheets. Please provide examples about how any cost containment measures you are proposing would work.</w:t>
      </w:r>
    </w:p>
    <w:p w:rsidR="00370DED" w:rsidRDefault="00F60E38" w:rsidP="00370DED">
      <w:pPr>
        <w:ind w:left="1440" w:hanging="720"/>
      </w:pPr>
      <w:sdt>
        <w:sdtPr>
          <w:id w:val="-1509051643"/>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ix.</w:t>
      </w:r>
      <w:r w:rsidRPr="00370DED">
        <w:tab/>
      </w:r>
      <w:r w:rsidR="00754DD8" w:rsidRPr="00754DD8">
        <w:t xml:space="preserve">To the extent that you are proposing different interconnection scenarios that affect cost please include full and complete cost information on each scenario.   Please describe all interconnection and transmission upgrade costs required to interconnect at the Capacity Capability Interconnection Standard and to ensure full </w:t>
      </w:r>
      <w:r w:rsidR="00754DD8" w:rsidRPr="00754DD8">
        <w:lastRenderedPageBreak/>
        <w:t xml:space="preserve">delivery of the proposed Offshore Wind Energy Generation profile, including transmission upgrades that may need to occur beyond the point of interconnection.  </w:t>
      </w:r>
    </w:p>
    <w:p w:rsidR="00370DED" w:rsidRDefault="00F60E38" w:rsidP="00370DED">
      <w:pPr>
        <w:ind w:left="1440" w:hanging="720"/>
      </w:pPr>
      <w:sdt>
        <w:sdtPr>
          <w:id w:val="724030866"/>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x.</w:t>
      </w:r>
      <w:r w:rsidRPr="00370DED">
        <w:tab/>
      </w:r>
      <w:r w:rsidR="00754DD8" w:rsidRPr="00754DD8">
        <w:t xml:space="preserve">Please describe the coordination of the availability of the Offshore Wind Energy Generation and any associated transmission or distribution facilities.   All proposals must include a project schedule, and proposals including a combination of transmission and Offshore Wind Energy Generation should propose complete critical path schedules, for both elements of the project, from the notice of selection for contract consideration to the start of commercial operations (the “Baseline Schedule”).  Please describe all aspects of your proposal that protect ratepayers from risks associated with payments for transmission costs when any associated expected Offshore Wind Energy Generation, as proposed by the bidder, </w:t>
      </w:r>
      <w:proofErr w:type="gramStart"/>
      <w:r w:rsidR="00754DD8" w:rsidRPr="00754DD8">
        <w:t>is</w:t>
      </w:r>
      <w:proofErr w:type="gramEnd"/>
      <w:r w:rsidR="00754DD8" w:rsidRPr="00754DD8">
        <w:t xml:space="preserve"> absent, reduced, or curtailed as compared to the Baseline Schedule.</w:t>
      </w:r>
    </w:p>
    <w:p w:rsidR="00370DED" w:rsidRDefault="00F60E38" w:rsidP="00370DED">
      <w:pPr>
        <w:ind w:left="1440" w:hanging="720"/>
      </w:pPr>
      <w:sdt>
        <w:sdtPr>
          <w:id w:val="-1589228443"/>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xi.</w:t>
      </w:r>
      <w:r w:rsidRPr="00370DED">
        <w:tab/>
        <w:t>Please describe your approach to avoid line losses.</w:t>
      </w:r>
    </w:p>
    <w:p w:rsidR="00370DED" w:rsidRDefault="00F60E38" w:rsidP="00370DED">
      <w:pPr>
        <w:ind w:left="1440" w:hanging="720"/>
      </w:pPr>
      <w:sdt>
        <w:sdtPr>
          <w:id w:val="546030389"/>
          <w:showingPlcHdr/>
        </w:sdtPr>
        <w:sdtEndPr/>
        <w:sdtContent>
          <w:r w:rsidR="00370DED">
            <w:rPr>
              <w:rStyle w:val="PlaceholderText"/>
            </w:rPr>
            <w:t>Enter appropriate explanation in this space or reference applicable attachment(s)</w:t>
          </w:r>
        </w:sdtContent>
      </w:sdt>
    </w:p>
    <w:p w:rsidR="00370DED" w:rsidRDefault="00370DED" w:rsidP="00370DED"/>
    <w:p w:rsidR="00370DED" w:rsidRDefault="00370DED" w:rsidP="00370DED">
      <w:pPr>
        <w:ind w:left="720" w:hanging="720"/>
      </w:pPr>
      <w:r>
        <w:t>1</w:t>
      </w:r>
      <w:r w:rsidR="00754DD8">
        <w:t>5</w:t>
      </w:r>
      <w:r>
        <w:t>.3</w:t>
      </w:r>
      <w:r>
        <w:tab/>
      </w:r>
      <w:r w:rsidR="00754DD8" w:rsidRPr="00754DD8">
        <w:t>The schedule of the payments defined in 14.2 above including when the payments will commence, how often payments will be required and the length of time over which payments will be required. In no event may payments commence before the Transmission Project is placed in service.</w:t>
      </w:r>
    </w:p>
    <w:p w:rsidR="00370DED" w:rsidRDefault="00F60E38" w:rsidP="00370DED">
      <w:pPr>
        <w:ind w:left="720" w:hanging="720"/>
      </w:pPr>
      <w:sdt>
        <w:sdtPr>
          <w:id w:val="-420422144"/>
          <w:showingPlcHdr/>
        </w:sdtPr>
        <w:sdtEndPr/>
        <w:sdtContent>
          <w:r w:rsidR="00370DED">
            <w:rPr>
              <w:rStyle w:val="PlaceholderText"/>
            </w:rPr>
            <w:t>Enter appropriate explanation in this space or reference applicable attachment(s)</w:t>
          </w:r>
        </w:sdtContent>
      </w:sdt>
    </w:p>
    <w:p w:rsidR="00370DED" w:rsidRDefault="00370DED" w:rsidP="00370DED">
      <w:pPr>
        <w:ind w:left="720" w:hanging="720"/>
      </w:pPr>
    </w:p>
    <w:p w:rsidR="00370DED" w:rsidRDefault="00370DED" w:rsidP="00370DED">
      <w:pPr>
        <w:ind w:left="720" w:hanging="720"/>
      </w:pPr>
      <w:r>
        <w:t>1</w:t>
      </w:r>
      <w:r w:rsidR="00754DD8">
        <w:t>5</w:t>
      </w:r>
      <w:r>
        <w:t>.4</w:t>
      </w:r>
      <w:r>
        <w:tab/>
        <w:t>The design life of the project</w:t>
      </w:r>
    </w:p>
    <w:p w:rsidR="00370DED" w:rsidRDefault="00F60E38" w:rsidP="00370DED">
      <w:pPr>
        <w:ind w:left="720" w:hanging="720"/>
      </w:pPr>
      <w:sdt>
        <w:sdtPr>
          <w:id w:val="-11527041"/>
          <w:showingPlcHdr/>
        </w:sdtPr>
        <w:sdtEndPr/>
        <w:sdtContent>
          <w:r w:rsidR="00370DED">
            <w:rPr>
              <w:rStyle w:val="PlaceholderText"/>
            </w:rPr>
            <w:t>Enter appropriate explanation in this space or reference applicable attachment(s)</w:t>
          </w:r>
        </w:sdtContent>
      </w:sdt>
    </w:p>
    <w:p w:rsidR="00370DED" w:rsidRDefault="00370DED" w:rsidP="00370DED">
      <w:pPr>
        <w:ind w:left="720" w:hanging="720"/>
      </w:pPr>
    </w:p>
    <w:p w:rsidR="00370DED" w:rsidRDefault="00370DED" w:rsidP="00370DED">
      <w:pPr>
        <w:ind w:left="720" w:hanging="720"/>
      </w:pPr>
      <w:r>
        <w:t>1</w:t>
      </w:r>
      <w:r w:rsidR="00754DD8">
        <w:t>5</w:t>
      </w:r>
      <w:r>
        <w:t>.5</w:t>
      </w:r>
      <w:r>
        <w:tab/>
      </w:r>
      <w:r w:rsidRPr="00370DED">
        <w:t>A description of the reliability benefits of the proposed Transmission Project and its impact on ex</w:t>
      </w:r>
      <w:r>
        <w:t>isting transmission constraints</w:t>
      </w:r>
    </w:p>
    <w:p w:rsidR="00370DED" w:rsidRDefault="00F60E38" w:rsidP="00370DED">
      <w:pPr>
        <w:ind w:left="720" w:hanging="720"/>
      </w:pPr>
      <w:sdt>
        <w:sdtPr>
          <w:id w:val="1432544993"/>
          <w:showingPlcHdr/>
        </w:sdtPr>
        <w:sdtEndPr/>
        <w:sdtContent>
          <w:r w:rsidR="00370DED">
            <w:rPr>
              <w:rStyle w:val="PlaceholderText"/>
            </w:rPr>
            <w:t>Enter appropriate explanation in this space or reference applicable attachment(s)</w:t>
          </w:r>
        </w:sdtContent>
      </w:sdt>
    </w:p>
    <w:p w:rsidR="00370DED" w:rsidRDefault="00370DED">
      <w:r>
        <w:br w:type="page"/>
      </w:r>
    </w:p>
    <w:p w:rsidR="00370DED" w:rsidRDefault="00370DED" w:rsidP="00370DED">
      <w:pPr>
        <w:pStyle w:val="Heading2"/>
      </w:pPr>
      <w:r>
        <w:lastRenderedPageBreak/>
        <w:t>section 1</w:t>
      </w:r>
      <w:r w:rsidR="00754DD8">
        <w:t>6</w:t>
      </w:r>
      <w:r>
        <w:t xml:space="preserve"> of appendix b to</w:t>
      </w:r>
      <w:r w:rsidR="00754DD8">
        <w:t xml:space="preserve"> the rfp</w:t>
      </w:r>
      <w:r w:rsidR="00754DD8">
        <w:br/>
        <w:t>exceptions to form ppa</w:t>
      </w:r>
    </w:p>
    <w:p w:rsidR="00754DD8" w:rsidRDefault="00754DD8" w:rsidP="00370DED">
      <w:r w:rsidRPr="00754DD8">
        <w:t xml:space="preserve">Please attach an explanation of any exceptions to the Form PPA set forth in Appendix C-1.  Comments to the proposed Form PPA must include any specific alternative provisions in a redline format to the Form PPA. </w:t>
      </w:r>
    </w:p>
    <w:p w:rsidR="00370DED" w:rsidRPr="00370DED" w:rsidRDefault="00370DED" w:rsidP="00370DED">
      <w:pPr>
        <w:rPr>
          <w:b/>
        </w:rPr>
      </w:pPr>
      <w:r w:rsidRPr="00370DED">
        <w:rPr>
          <w:b/>
        </w:rPr>
        <w:t>Bidders are discouraged from proposing changes to the Form PPA and or variations from the Proposed Tariff requirements.</w:t>
      </w:r>
    </w:p>
    <w:p w:rsidR="00754DD8" w:rsidRDefault="00754DD8">
      <w:r>
        <w:br w:type="page"/>
      </w:r>
    </w:p>
    <w:p w:rsidR="00754DD8" w:rsidRDefault="00754DD8" w:rsidP="00754DD8">
      <w:pPr>
        <w:pStyle w:val="Heading2"/>
      </w:pPr>
      <w:r>
        <w:lastRenderedPageBreak/>
        <w:t>section 17 of appendix b to the rfp</w:t>
      </w:r>
      <w:r>
        <w:br/>
        <w:t>RESponses to tariff requirements</w:t>
      </w:r>
    </w:p>
    <w:p w:rsidR="00754DD8" w:rsidRDefault="00754DD8" w:rsidP="00754DD8">
      <w:r w:rsidRPr="00754DD8">
        <w:t>Transmission bids must contain a proposed tariff, rate schedule or transmission service agreement (“Transmission Agreement”) that the Bidder proposes as the vehicle for recovery of its transmission costs from the Distribution Companies and/or interconnecting generation suppliers.  In addition, all transmission bids must separately contain a detailed summary of the material provisions of the proposed Transmission Agreement.  Such a summary should include, but not be limited to, a discussion of the key provisions set forth in Appendix C-3, as well as a cross-reference to the corresponding sections of the proposed Transmission Agreement where such provisions may be found.</w:t>
      </w:r>
    </w:p>
    <w:p w:rsidR="00754DD8" w:rsidRPr="00370DED" w:rsidRDefault="00754DD8" w:rsidP="00754DD8">
      <w:pPr>
        <w:rPr>
          <w:b/>
        </w:rPr>
      </w:pPr>
      <w:r w:rsidRPr="00370DED">
        <w:rPr>
          <w:b/>
        </w:rPr>
        <w:t>Bidders are discouraged from proposing changes to the Form PPA and or variations from the Proposed Tariff requirements.</w:t>
      </w:r>
    </w:p>
    <w:p w:rsidR="00370DED" w:rsidRPr="00804FBC" w:rsidRDefault="00370DED" w:rsidP="00370DED"/>
    <w:sectPr w:rsidR="00370DED" w:rsidRPr="00804FBC" w:rsidSect="006F094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6776" w:rsidRDefault="00FA6776" w:rsidP="006F0949">
      <w:pPr>
        <w:spacing w:after="0" w:line="240" w:lineRule="auto"/>
      </w:pPr>
      <w:r>
        <w:separator/>
      </w:r>
    </w:p>
  </w:endnote>
  <w:endnote w:type="continuationSeparator" w:id="0">
    <w:p w:rsidR="00FA6776" w:rsidRDefault="00FA6776" w:rsidP="006F0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6776" w:rsidRDefault="00FA6776" w:rsidP="006F0949">
      <w:pPr>
        <w:spacing w:after="0" w:line="240" w:lineRule="auto"/>
      </w:pPr>
      <w:r>
        <w:separator/>
      </w:r>
    </w:p>
  </w:footnote>
  <w:footnote w:type="continuationSeparator" w:id="0">
    <w:p w:rsidR="00FA6776" w:rsidRDefault="00FA6776" w:rsidP="006F09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6776" w:rsidRPr="006F0949" w:rsidRDefault="00FA6776" w:rsidP="006F0949">
    <w:pPr>
      <w:pStyle w:val="Header"/>
      <w:jc w:val="center"/>
      <w:rPr>
        <w:rFonts w:ascii="Times New Roman" w:hAnsi="Times New Roman" w:cs="Times New Roman"/>
        <w:sz w:val="20"/>
      </w:rPr>
    </w:pPr>
    <w:r w:rsidRPr="006F0949">
      <w:rPr>
        <w:rFonts w:ascii="Times New Roman" w:hAnsi="Times New Roman" w:cs="Times New Roman"/>
        <w:sz w:val="20"/>
      </w:rPr>
      <w:t>Green Communities Act Section 83D Request For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348E9"/>
    <w:multiLevelType w:val="hybridMultilevel"/>
    <w:tmpl w:val="91E69E12"/>
    <w:lvl w:ilvl="0" w:tplc="04090019">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24B57D0B"/>
    <w:multiLevelType w:val="hybridMultilevel"/>
    <w:tmpl w:val="7E3C40B6"/>
    <w:lvl w:ilvl="0" w:tplc="180AB3E2">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B5B73C3"/>
    <w:multiLevelType w:val="hybridMultilevel"/>
    <w:tmpl w:val="FE665414"/>
    <w:lvl w:ilvl="0" w:tplc="1A3481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6C5418A5"/>
    <w:multiLevelType w:val="hybridMultilevel"/>
    <w:tmpl w:val="8152C37C"/>
    <w:lvl w:ilvl="0" w:tplc="04090019">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6E573E1B"/>
    <w:multiLevelType w:val="hybridMultilevel"/>
    <w:tmpl w:val="333AC024"/>
    <w:lvl w:ilvl="0" w:tplc="28A47710">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70A1BCB"/>
    <w:multiLevelType w:val="hybridMultilevel"/>
    <w:tmpl w:val="B8D083E2"/>
    <w:lvl w:ilvl="0" w:tplc="95F6A5C4">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ocumentProtection w:edit="forms" w:enforcement="1" w:cryptProviderType="rsaFull" w:cryptAlgorithmClass="hash" w:cryptAlgorithmType="typeAny" w:cryptAlgorithmSid="4" w:cryptSpinCount="100000" w:hash="I/TzlUEX6ZpV6v9c2nhAm9tUcY0=" w:salt="zM+WAWQ8TWPxSoWh1P/sHA=="/>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6DC"/>
    <w:rsid w:val="00013B6B"/>
    <w:rsid w:val="00145ED2"/>
    <w:rsid w:val="00370DED"/>
    <w:rsid w:val="003B3815"/>
    <w:rsid w:val="00407F51"/>
    <w:rsid w:val="00497DEB"/>
    <w:rsid w:val="004A7CE5"/>
    <w:rsid w:val="00576D25"/>
    <w:rsid w:val="00580AD8"/>
    <w:rsid w:val="005C002E"/>
    <w:rsid w:val="006F0949"/>
    <w:rsid w:val="00754DD8"/>
    <w:rsid w:val="00764F3A"/>
    <w:rsid w:val="007E76E1"/>
    <w:rsid w:val="00804FBC"/>
    <w:rsid w:val="008C0823"/>
    <w:rsid w:val="009016DC"/>
    <w:rsid w:val="00906216"/>
    <w:rsid w:val="00957C2C"/>
    <w:rsid w:val="009E3D57"/>
    <w:rsid w:val="009F0C3A"/>
    <w:rsid w:val="00A509D5"/>
    <w:rsid w:val="00A62F1B"/>
    <w:rsid w:val="00BE60D3"/>
    <w:rsid w:val="00C218E1"/>
    <w:rsid w:val="00C71D75"/>
    <w:rsid w:val="00CA101B"/>
    <w:rsid w:val="00D362B8"/>
    <w:rsid w:val="00DA6DA1"/>
    <w:rsid w:val="00E26044"/>
    <w:rsid w:val="00F60E38"/>
    <w:rsid w:val="00FA6776"/>
    <w:rsid w:val="00FB1487"/>
    <w:rsid w:val="00FF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D57"/>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D57"/>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10E9C5F9A7C4943A642DD02D4D37B1A"/>
        <w:category>
          <w:name w:val="General"/>
          <w:gallery w:val="placeholder"/>
        </w:category>
        <w:types>
          <w:type w:val="bbPlcHdr"/>
        </w:types>
        <w:behaviors>
          <w:behavior w:val="content"/>
        </w:behaviors>
        <w:guid w:val="{66EE00D7-E592-4333-B2DF-86357B9A2FEC}"/>
      </w:docPartPr>
      <w:docPartBody>
        <w:p w:rsidR="006C6465" w:rsidRDefault="0046702A">
          <w:pPr>
            <w:pStyle w:val="A10E9C5F9A7C4943A642DD02D4D37B1A"/>
          </w:pPr>
          <w:r w:rsidRPr="009E3D57">
            <w:rPr>
              <w:rStyle w:val="PlaceholderText"/>
            </w:rPr>
            <w:t>enter applicant name</w:t>
          </w:r>
        </w:p>
      </w:docPartBody>
    </w:docPart>
    <w:docPart>
      <w:docPartPr>
        <w:name w:val="B4589B0D9A4841909FDEBB52E0F3E992"/>
        <w:category>
          <w:name w:val="General"/>
          <w:gallery w:val="placeholder"/>
        </w:category>
        <w:types>
          <w:type w:val="bbPlcHdr"/>
        </w:types>
        <w:behaviors>
          <w:behavior w:val="content"/>
        </w:behaviors>
        <w:guid w:val="{060A5A7A-120A-419C-8C3F-9D77275B11BA}"/>
      </w:docPartPr>
      <w:docPartBody>
        <w:p w:rsidR="006C6465" w:rsidRDefault="0046702A">
          <w:pPr>
            <w:pStyle w:val="B4589B0D9A4841909FDEBB52E0F3E992"/>
          </w:pPr>
          <w:r w:rsidRPr="009E3D57">
            <w:rPr>
              <w:rStyle w:val="PlaceholderText"/>
            </w:rPr>
            <w:t>enter name</w:t>
          </w:r>
        </w:p>
      </w:docPartBody>
    </w:docPart>
    <w:docPart>
      <w:docPartPr>
        <w:name w:val="2E4A4C22BB114D44A0330634B3530236"/>
        <w:category>
          <w:name w:val="General"/>
          <w:gallery w:val="placeholder"/>
        </w:category>
        <w:types>
          <w:type w:val="bbPlcHdr"/>
        </w:types>
        <w:behaviors>
          <w:behavior w:val="content"/>
        </w:behaviors>
        <w:guid w:val="{33FEE2D1-4B7C-4E0D-9CD8-8BD2E085E601}"/>
      </w:docPartPr>
      <w:docPartBody>
        <w:p w:rsidR="006C6465" w:rsidRDefault="0046702A">
          <w:pPr>
            <w:pStyle w:val="2E4A4C22BB114D44A0330634B3530236"/>
          </w:pPr>
          <w:r w:rsidRPr="009E3D57">
            <w:rPr>
              <w:rStyle w:val="PlaceholderText"/>
            </w:rPr>
            <w:t>enter address</w:t>
          </w:r>
        </w:p>
      </w:docPartBody>
    </w:docPart>
    <w:docPart>
      <w:docPartPr>
        <w:name w:val="C8BE282051A04FC9BA19F1CBB553C16C"/>
        <w:category>
          <w:name w:val="General"/>
          <w:gallery w:val="placeholder"/>
        </w:category>
        <w:types>
          <w:type w:val="bbPlcHdr"/>
        </w:types>
        <w:behaviors>
          <w:behavior w:val="content"/>
        </w:behaviors>
        <w:guid w:val="{62229844-8775-4405-95D5-3A9B4B84204F}"/>
      </w:docPartPr>
      <w:docPartBody>
        <w:p w:rsidR="006C6465" w:rsidRDefault="0046702A">
          <w:pPr>
            <w:pStyle w:val="C8BE282051A04FC9BA19F1CBB553C16C"/>
          </w:pPr>
          <w:r w:rsidRPr="009E3D57">
            <w:rPr>
              <w:rStyle w:val="PlaceholderText"/>
            </w:rPr>
            <w:t>enter phone</w:t>
          </w:r>
        </w:p>
      </w:docPartBody>
    </w:docPart>
    <w:docPart>
      <w:docPartPr>
        <w:name w:val="A5452551381140A893889BD0867D8AFF"/>
        <w:category>
          <w:name w:val="General"/>
          <w:gallery w:val="placeholder"/>
        </w:category>
        <w:types>
          <w:type w:val="bbPlcHdr"/>
        </w:types>
        <w:behaviors>
          <w:behavior w:val="content"/>
        </w:behaviors>
        <w:guid w:val="{04F32EEB-CE8D-4B96-B23C-9FDE0A33B8D2}"/>
      </w:docPartPr>
      <w:docPartBody>
        <w:p w:rsidR="006C6465" w:rsidRDefault="0046702A">
          <w:pPr>
            <w:pStyle w:val="A5452551381140A893889BD0867D8AFF"/>
          </w:pPr>
          <w:r w:rsidRPr="009E3D57">
            <w:rPr>
              <w:rStyle w:val="PlaceholderText"/>
            </w:rPr>
            <w:t>enter email</w:t>
          </w:r>
        </w:p>
      </w:docPartBody>
    </w:docPart>
    <w:docPart>
      <w:docPartPr>
        <w:name w:val="8C12D6E38B824B12ACDE3AE82EFB668C"/>
        <w:category>
          <w:name w:val="General"/>
          <w:gallery w:val="placeholder"/>
        </w:category>
        <w:types>
          <w:type w:val="bbPlcHdr"/>
        </w:types>
        <w:behaviors>
          <w:behavior w:val="content"/>
        </w:behaviors>
        <w:guid w:val="{B62D0D29-4190-4107-9C6B-0BBF074F45F7}"/>
      </w:docPartPr>
      <w:docPartBody>
        <w:p w:rsidR="006C6465" w:rsidRDefault="0046702A">
          <w:pPr>
            <w:pStyle w:val="8C12D6E38B824B12ACDE3AE82EFB668C"/>
          </w:pPr>
          <w:r>
            <w:rPr>
              <w:rStyle w:val="PlaceholderText"/>
            </w:rPr>
            <w:t>Enter executive summary here</w:t>
          </w:r>
        </w:p>
      </w:docPartBody>
    </w:docPart>
    <w:docPart>
      <w:docPartPr>
        <w:name w:val="CE9836855F6F4C8A950C3C871CC37C27"/>
        <w:category>
          <w:name w:val="General"/>
          <w:gallery w:val="placeholder"/>
        </w:category>
        <w:types>
          <w:type w:val="bbPlcHdr"/>
        </w:types>
        <w:behaviors>
          <w:behavior w:val="content"/>
        </w:behaviors>
        <w:guid w:val="{113658E8-C3AB-4B72-94B7-5ADE23723F4C}"/>
      </w:docPartPr>
      <w:docPartBody>
        <w:p w:rsidR="006C6465" w:rsidRDefault="0046702A">
          <w:pPr>
            <w:pStyle w:val="CE9836855F6F4C8A950C3C871CC37C27"/>
          </w:pPr>
          <w:r>
            <w:rPr>
              <w:rStyle w:val="PlaceholderText"/>
            </w:rPr>
            <w:t>Enter appropriate explanation in this space or reference applicable attachment(s)</w:t>
          </w:r>
        </w:p>
      </w:docPartBody>
    </w:docPart>
    <w:docPart>
      <w:docPartPr>
        <w:name w:val="1CD89062BD6B4347BBC01639D8E342F0"/>
        <w:category>
          <w:name w:val="General"/>
          <w:gallery w:val="placeholder"/>
        </w:category>
        <w:types>
          <w:type w:val="bbPlcHdr"/>
        </w:types>
        <w:behaviors>
          <w:behavior w:val="content"/>
        </w:behaviors>
        <w:guid w:val="{D5226291-1837-4609-8E9A-B9367BB29F7A}"/>
      </w:docPartPr>
      <w:docPartBody>
        <w:p w:rsidR="006C6465" w:rsidRDefault="0046702A">
          <w:pPr>
            <w:pStyle w:val="1CD89062BD6B4347BBC01639D8E342F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docPartBody>
    </w:docPart>
    <w:docPart>
      <w:docPartPr>
        <w:name w:val="64FE8561571344D5973ACEA574C3F77A"/>
        <w:category>
          <w:name w:val="General"/>
          <w:gallery w:val="placeholder"/>
        </w:category>
        <w:types>
          <w:type w:val="bbPlcHdr"/>
        </w:types>
        <w:behaviors>
          <w:behavior w:val="content"/>
        </w:behaviors>
        <w:guid w:val="{867DF899-B622-4358-9BA1-D6CC51A74B2A}"/>
      </w:docPartPr>
      <w:docPartBody>
        <w:p w:rsidR="006C6465" w:rsidRDefault="0046702A">
          <w:pPr>
            <w:pStyle w:val="64FE8561571344D5973ACEA574C3F77A"/>
          </w:pPr>
          <w:r w:rsidRPr="0078116B">
            <w:rPr>
              <w:rStyle w:val="PlaceholderText"/>
            </w:rPr>
            <w:t>Click here to enter text.</w:t>
          </w:r>
        </w:p>
      </w:docPartBody>
    </w:docPart>
    <w:docPart>
      <w:docPartPr>
        <w:name w:val="7DBCFC1D74E34B23859D5F4968C5CBC0"/>
        <w:category>
          <w:name w:val="General"/>
          <w:gallery w:val="placeholder"/>
        </w:category>
        <w:types>
          <w:type w:val="bbPlcHdr"/>
        </w:types>
        <w:behaviors>
          <w:behavior w:val="content"/>
        </w:behaviors>
        <w:guid w:val="{BAEB3A35-2DDA-465B-A684-7E9E3512A2B7}"/>
      </w:docPartPr>
      <w:docPartBody>
        <w:p w:rsidR="006C6465" w:rsidRDefault="0046702A">
          <w:pPr>
            <w:pStyle w:val="7DBCFC1D74E34B23859D5F4968C5CBC0"/>
          </w:pPr>
          <w:r>
            <w:rPr>
              <w:rStyle w:val="PlaceholderText"/>
            </w:rPr>
            <w:t>Enter appropriate explanation in this space or reference applicable attachment(s)</w:t>
          </w:r>
        </w:p>
      </w:docPartBody>
    </w:docPart>
    <w:docPart>
      <w:docPartPr>
        <w:name w:val="2CAC8742BDA14F92B3F390D845BF89E3"/>
        <w:category>
          <w:name w:val="General"/>
          <w:gallery w:val="placeholder"/>
        </w:category>
        <w:types>
          <w:type w:val="bbPlcHdr"/>
        </w:types>
        <w:behaviors>
          <w:behavior w:val="content"/>
        </w:behaviors>
        <w:guid w:val="{94124AEC-3139-4CE3-B9C7-C0307BB8EB2A}"/>
      </w:docPartPr>
      <w:docPartBody>
        <w:p w:rsidR="006C6465" w:rsidRDefault="0046702A">
          <w:pPr>
            <w:pStyle w:val="2CAC8742BDA14F92B3F390D845BF89E3"/>
          </w:pPr>
          <w:r>
            <w:rPr>
              <w:rStyle w:val="PlaceholderText"/>
            </w:rPr>
            <w:t>Enter appropriate explanation in this space or reference applicable attachment(s)</w:t>
          </w:r>
        </w:p>
      </w:docPartBody>
    </w:docPart>
    <w:docPart>
      <w:docPartPr>
        <w:name w:val="17DAD24DB92C43A4AD638E74AA9CDA8A"/>
        <w:category>
          <w:name w:val="General"/>
          <w:gallery w:val="placeholder"/>
        </w:category>
        <w:types>
          <w:type w:val="bbPlcHdr"/>
        </w:types>
        <w:behaviors>
          <w:behavior w:val="content"/>
        </w:behaviors>
        <w:guid w:val="{5EEC4741-BB47-4EDF-BE3B-0F166471EEA8}"/>
      </w:docPartPr>
      <w:docPartBody>
        <w:p w:rsidR="006C6465" w:rsidRDefault="0046702A">
          <w:pPr>
            <w:pStyle w:val="17DAD24DB92C43A4AD638E74AA9CDA8A"/>
          </w:pPr>
          <w:r>
            <w:rPr>
              <w:rStyle w:val="PlaceholderText"/>
            </w:rPr>
            <w:t>Enter appropriate explanation in this space or reference applicable attachment(s)</w:t>
          </w:r>
        </w:p>
      </w:docPartBody>
    </w:docPart>
    <w:docPart>
      <w:docPartPr>
        <w:name w:val="B21EB9E962DF4431B55F657980C278A2"/>
        <w:category>
          <w:name w:val="General"/>
          <w:gallery w:val="placeholder"/>
        </w:category>
        <w:types>
          <w:type w:val="bbPlcHdr"/>
        </w:types>
        <w:behaviors>
          <w:behavior w:val="content"/>
        </w:behaviors>
        <w:guid w:val="{8049F05C-00AB-4F6F-B41A-A0F20E926DE9}"/>
      </w:docPartPr>
      <w:docPartBody>
        <w:p w:rsidR="006C6465" w:rsidRDefault="0046702A">
          <w:pPr>
            <w:pStyle w:val="B21EB9E962DF4431B55F657980C278A2"/>
          </w:pPr>
          <w:r>
            <w:rPr>
              <w:rStyle w:val="PlaceholderText"/>
            </w:rPr>
            <w:t>Enter appropriate explanation in this space or reference applicable attachment(s)</w:t>
          </w:r>
        </w:p>
      </w:docPartBody>
    </w:docPart>
    <w:docPart>
      <w:docPartPr>
        <w:name w:val="9E041B31A5584829B1EBB9278F1D6C42"/>
        <w:category>
          <w:name w:val="General"/>
          <w:gallery w:val="placeholder"/>
        </w:category>
        <w:types>
          <w:type w:val="bbPlcHdr"/>
        </w:types>
        <w:behaviors>
          <w:behavior w:val="content"/>
        </w:behaviors>
        <w:guid w:val="{E34B1C55-0824-40C2-8D6A-8E85E678ED79}"/>
      </w:docPartPr>
      <w:docPartBody>
        <w:p w:rsidR="006C6465" w:rsidRDefault="0046702A">
          <w:pPr>
            <w:pStyle w:val="9E041B31A5584829B1EBB9278F1D6C42"/>
          </w:pPr>
          <w:r>
            <w:rPr>
              <w:rStyle w:val="PlaceholderText"/>
            </w:rPr>
            <w:t>Enter appropriate explanation in this space or reference applicable attachment(s)</w:t>
          </w:r>
        </w:p>
      </w:docPartBody>
    </w:docPart>
    <w:docPart>
      <w:docPartPr>
        <w:name w:val="2DC74C0D0B1B4E5CAC4CFC3AB925FE6A"/>
        <w:category>
          <w:name w:val="General"/>
          <w:gallery w:val="placeholder"/>
        </w:category>
        <w:types>
          <w:type w:val="bbPlcHdr"/>
        </w:types>
        <w:behaviors>
          <w:behavior w:val="content"/>
        </w:behaviors>
        <w:guid w:val="{7C8162CD-593E-41E1-A482-F8A85D182DF4}"/>
      </w:docPartPr>
      <w:docPartBody>
        <w:p w:rsidR="006C6465" w:rsidRDefault="0046702A">
          <w:pPr>
            <w:pStyle w:val="2DC74C0D0B1B4E5CAC4CFC3AB925FE6A"/>
          </w:pPr>
          <w:r>
            <w:rPr>
              <w:rStyle w:val="PlaceholderText"/>
            </w:rPr>
            <w:t>Enter appropriate explanation in this space or reference applicable attachment(s)</w:t>
          </w:r>
        </w:p>
      </w:docPartBody>
    </w:docPart>
    <w:docPart>
      <w:docPartPr>
        <w:name w:val="57C7D8DD984A444A9FB438A88E45C191"/>
        <w:category>
          <w:name w:val="General"/>
          <w:gallery w:val="placeholder"/>
        </w:category>
        <w:types>
          <w:type w:val="bbPlcHdr"/>
        </w:types>
        <w:behaviors>
          <w:behavior w:val="content"/>
        </w:behaviors>
        <w:guid w:val="{1A292227-EC32-4DEE-94AC-026D1C1EEFCB}"/>
      </w:docPartPr>
      <w:docPartBody>
        <w:p w:rsidR="006C6465" w:rsidRDefault="0046702A">
          <w:pPr>
            <w:pStyle w:val="57C7D8DD984A444A9FB438A88E45C191"/>
          </w:pPr>
          <w:r>
            <w:rPr>
              <w:rStyle w:val="PlaceholderText"/>
            </w:rPr>
            <w:t>Enter appropriate explanation in this space or reference applicable attachment(s)</w:t>
          </w:r>
        </w:p>
      </w:docPartBody>
    </w:docPart>
    <w:docPart>
      <w:docPartPr>
        <w:name w:val="C46E91E08CBB4F6BAF07200756431464"/>
        <w:category>
          <w:name w:val="General"/>
          <w:gallery w:val="placeholder"/>
        </w:category>
        <w:types>
          <w:type w:val="bbPlcHdr"/>
        </w:types>
        <w:behaviors>
          <w:behavior w:val="content"/>
        </w:behaviors>
        <w:guid w:val="{9F6F241D-129C-468A-A707-908FFBF88EC5}"/>
      </w:docPartPr>
      <w:docPartBody>
        <w:p w:rsidR="006C6465" w:rsidRDefault="0046702A">
          <w:pPr>
            <w:pStyle w:val="C46E91E08CBB4F6BAF07200756431464"/>
          </w:pPr>
          <w:r>
            <w:rPr>
              <w:rStyle w:val="PlaceholderText"/>
            </w:rPr>
            <w:t>Enter appropriate explanation in this space or reference applicable attachment(s)</w:t>
          </w:r>
        </w:p>
      </w:docPartBody>
    </w:docPart>
    <w:docPart>
      <w:docPartPr>
        <w:name w:val="FA4191561A244B08B15E79D0B1911736"/>
        <w:category>
          <w:name w:val="General"/>
          <w:gallery w:val="placeholder"/>
        </w:category>
        <w:types>
          <w:type w:val="bbPlcHdr"/>
        </w:types>
        <w:behaviors>
          <w:behavior w:val="content"/>
        </w:behaviors>
        <w:guid w:val="{E9E52594-5323-45A4-9E25-7D35530E2AC9}"/>
      </w:docPartPr>
      <w:docPartBody>
        <w:p w:rsidR="006C6465" w:rsidRDefault="0046702A">
          <w:pPr>
            <w:pStyle w:val="FA4191561A244B08B15E79D0B1911736"/>
          </w:pPr>
          <w:r>
            <w:rPr>
              <w:rStyle w:val="PlaceholderText"/>
            </w:rPr>
            <w:t>Enter appropriate explanation in this space or reference applicable attachment(s)</w:t>
          </w:r>
        </w:p>
      </w:docPartBody>
    </w:docPart>
    <w:docPart>
      <w:docPartPr>
        <w:name w:val="6EF5D9C0AD1A4C8F827E670F374767CE"/>
        <w:category>
          <w:name w:val="General"/>
          <w:gallery w:val="placeholder"/>
        </w:category>
        <w:types>
          <w:type w:val="bbPlcHdr"/>
        </w:types>
        <w:behaviors>
          <w:behavior w:val="content"/>
        </w:behaviors>
        <w:guid w:val="{0D408307-D016-47EC-82D9-377F1DB2FEB6}"/>
      </w:docPartPr>
      <w:docPartBody>
        <w:p w:rsidR="006C6465" w:rsidRDefault="0046702A">
          <w:pPr>
            <w:pStyle w:val="6EF5D9C0AD1A4C8F827E670F374767CE"/>
          </w:pPr>
          <w:r>
            <w:rPr>
              <w:rStyle w:val="PlaceholderText"/>
            </w:rPr>
            <w:t>Enter appropriate explanation in this space or reference applicable attachment(s)</w:t>
          </w:r>
        </w:p>
      </w:docPartBody>
    </w:docPart>
    <w:docPart>
      <w:docPartPr>
        <w:name w:val="CD0274071FFA43A8956BC91A767C94F1"/>
        <w:category>
          <w:name w:val="General"/>
          <w:gallery w:val="placeholder"/>
        </w:category>
        <w:types>
          <w:type w:val="bbPlcHdr"/>
        </w:types>
        <w:behaviors>
          <w:behavior w:val="content"/>
        </w:behaviors>
        <w:guid w:val="{18047962-4194-488E-9BE8-52BB83514D02}"/>
      </w:docPartPr>
      <w:docPartBody>
        <w:p w:rsidR="006C6465" w:rsidRDefault="0046702A">
          <w:pPr>
            <w:pStyle w:val="CD0274071FFA43A8956BC91A767C94F1"/>
          </w:pPr>
          <w:r>
            <w:rPr>
              <w:rStyle w:val="PlaceholderText"/>
            </w:rPr>
            <w:t>Enter appropriate explanation in this space or reference applicable attachment(s)</w:t>
          </w:r>
        </w:p>
      </w:docPartBody>
    </w:docPart>
    <w:docPart>
      <w:docPartPr>
        <w:name w:val="43A1299CD3F340F09F5567B29D085A5D"/>
        <w:category>
          <w:name w:val="General"/>
          <w:gallery w:val="placeholder"/>
        </w:category>
        <w:types>
          <w:type w:val="bbPlcHdr"/>
        </w:types>
        <w:behaviors>
          <w:behavior w:val="content"/>
        </w:behaviors>
        <w:guid w:val="{D9B950B4-B857-4BE9-8778-DCC2DAD6F36A}"/>
      </w:docPartPr>
      <w:docPartBody>
        <w:p w:rsidR="006C6465" w:rsidRDefault="0046702A">
          <w:pPr>
            <w:pStyle w:val="43A1299CD3F340F09F5567B29D085A5D"/>
          </w:pPr>
          <w:r>
            <w:rPr>
              <w:rStyle w:val="PlaceholderText"/>
            </w:rPr>
            <w:t>Enter appropriate explanation in this space or reference applicable attachment(s)</w:t>
          </w:r>
        </w:p>
      </w:docPartBody>
    </w:docPart>
    <w:docPart>
      <w:docPartPr>
        <w:name w:val="1C17CCE963044FE1A734F1685A0DE74B"/>
        <w:category>
          <w:name w:val="General"/>
          <w:gallery w:val="placeholder"/>
        </w:category>
        <w:types>
          <w:type w:val="bbPlcHdr"/>
        </w:types>
        <w:behaviors>
          <w:behavior w:val="content"/>
        </w:behaviors>
        <w:guid w:val="{8C1FD2CA-7C4A-4A2F-88C1-3AB1AA2DA6F0}"/>
      </w:docPartPr>
      <w:docPartBody>
        <w:p w:rsidR="006C6465" w:rsidRDefault="0046702A">
          <w:pPr>
            <w:pStyle w:val="1C17CCE963044FE1A734F1685A0DE74B"/>
          </w:pPr>
          <w:r>
            <w:rPr>
              <w:rStyle w:val="PlaceholderText"/>
            </w:rPr>
            <w:t>Enter appropriate explanation in this space or reference applicable attachment(s)</w:t>
          </w:r>
        </w:p>
      </w:docPartBody>
    </w:docPart>
    <w:docPart>
      <w:docPartPr>
        <w:name w:val="29BE517C8E1243368FA76EB2193F2D88"/>
        <w:category>
          <w:name w:val="General"/>
          <w:gallery w:val="placeholder"/>
        </w:category>
        <w:types>
          <w:type w:val="bbPlcHdr"/>
        </w:types>
        <w:behaviors>
          <w:behavior w:val="content"/>
        </w:behaviors>
        <w:guid w:val="{1247D23E-0B93-4B26-B6E1-047B7D146D2D}"/>
      </w:docPartPr>
      <w:docPartBody>
        <w:p w:rsidR="006C6465" w:rsidRDefault="0046702A">
          <w:pPr>
            <w:pStyle w:val="29BE517C8E1243368FA76EB2193F2D88"/>
          </w:pPr>
          <w:r>
            <w:rPr>
              <w:rStyle w:val="PlaceholderText"/>
            </w:rPr>
            <w:t>Enter appropriate explanation in this space or reference applicable attachment(s)</w:t>
          </w:r>
        </w:p>
      </w:docPartBody>
    </w:docPart>
    <w:docPart>
      <w:docPartPr>
        <w:name w:val="918AB5A81240419F80DA2A155B3A4966"/>
        <w:category>
          <w:name w:val="General"/>
          <w:gallery w:val="placeholder"/>
        </w:category>
        <w:types>
          <w:type w:val="bbPlcHdr"/>
        </w:types>
        <w:behaviors>
          <w:behavior w:val="content"/>
        </w:behaviors>
        <w:guid w:val="{90530C5D-D100-42A6-B134-652680E6F676}"/>
      </w:docPartPr>
      <w:docPartBody>
        <w:p w:rsidR="006C6465" w:rsidRDefault="0046702A">
          <w:pPr>
            <w:pStyle w:val="918AB5A81240419F80DA2A155B3A4966"/>
          </w:pPr>
          <w:r>
            <w:rPr>
              <w:rStyle w:val="PlaceholderText"/>
            </w:rPr>
            <w:t>Enter appropriate explanation in this space or reference applicable attachment(s)</w:t>
          </w:r>
        </w:p>
      </w:docPartBody>
    </w:docPart>
    <w:docPart>
      <w:docPartPr>
        <w:name w:val="4F9764A21D2E4630BCA7DDD32C4FAD62"/>
        <w:category>
          <w:name w:val="General"/>
          <w:gallery w:val="placeholder"/>
        </w:category>
        <w:types>
          <w:type w:val="bbPlcHdr"/>
        </w:types>
        <w:behaviors>
          <w:behavior w:val="content"/>
        </w:behaviors>
        <w:guid w:val="{22B29CFC-85DB-414B-A7B6-977EC42680BD}"/>
      </w:docPartPr>
      <w:docPartBody>
        <w:p w:rsidR="006C6465" w:rsidRDefault="0046702A">
          <w:pPr>
            <w:pStyle w:val="4F9764A21D2E4630BCA7DDD32C4FAD62"/>
          </w:pPr>
          <w:r>
            <w:rPr>
              <w:rStyle w:val="PlaceholderText"/>
            </w:rPr>
            <w:t>Enter appropriate explanation in this space or reference applicable attachment(s)</w:t>
          </w:r>
        </w:p>
      </w:docPartBody>
    </w:docPart>
    <w:docPart>
      <w:docPartPr>
        <w:name w:val="78636C87D6FC47CEA53AD06813240EBB"/>
        <w:category>
          <w:name w:val="General"/>
          <w:gallery w:val="placeholder"/>
        </w:category>
        <w:types>
          <w:type w:val="bbPlcHdr"/>
        </w:types>
        <w:behaviors>
          <w:behavior w:val="content"/>
        </w:behaviors>
        <w:guid w:val="{5D24F2CB-B8A7-48F8-BCDC-AC813C416E85}"/>
      </w:docPartPr>
      <w:docPartBody>
        <w:p w:rsidR="006C6465" w:rsidRDefault="0046702A">
          <w:pPr>
            <w:pStyle w:val="78636C87D6FC47CEA53AD06813240EBB"/>
          </w:pPr>
          <w:r>
            <w:rPr>
              <w:rStyle w:val="PlaceholderText"/>
            </w:rPr>
            <w:t>Enter appropriate explanation in this space or reference applicable attachment(s)</w:t>
          </w:r>
        </w:p>
      </w:docPartBody>
    </w:docPart>
    <w:docPart>
      <w:docPartPr>
        <w:name w:val="EAC6C8EE6EA44FDAB0FE2D2B79FE23C9"/>
        <w:category>
          <w:name w:val="General"/>
          <w:gallery w:val="placeholder"/>
        </w:category>
        <w:types>
          <w:type w:val="bbPlcHdr"/>
        </w:types>
        <w:behaviors>
          <w:behavior w:val="content"/>
        </w:behaviors>
        <w:guid w:val="{3E47D2FE-CAB3-4854-9E6A-9489FFBD5C74}"/>
      </w:docPartPr>
      <w:docPartBody>
        <w:p w:rsidR="006C6465" w:rsidRDefault="0046702A">
          <w:pPr>
            <w:pStyle w:val="EAC6C8EE6EA44FDAB0FE2D2B79FE23C9"/>
          </w:pPr>
          <w:r>
            <w:rPr>
              <w:rStyle w:val="PlaceholderText"/>
            </w:rPr>
            <w:t>Project Experience 1</w:t>
          </w:r>
        </w:p>
      </w:docPartBody>
    </w:docPart>
    <w:docPart>
      <w:docPartPr>
        <w:name w:val="39EB30F5297F4B7B8D880A25FEE11154"/>
        <w:category>
          <w:name w:val="General"/>
          <w:gallery w:val="placeholder"/>
        </w:category>
        <w:types>
          <w:type w:val="bbPlcHdr"/>
        </w:types>
        <w:behaviors>
          <w:behavior w:val="content"/>
        </w:behaviors>
        <w:guid w:val="{D777C446-0B0F-4881-B59F-33FC4EC1F155}"/>
      </w:docPartPr>
      <w:docPartBody>
        <w:p w:rsidR="006C6465" w:rsidRDefault="0046702A">
          <w:pPr>
            <w:pStyle w:val="39EB30F5297F4B7B8D880A25FEE11154"/>
          </w:pPr>
          <w:r>
            <w:rPr>
              <w:rStyle w:val="PlaceholderText"/>
            </w:rPr>
            <w:t>Project Experience 2</w:t>
          </w:r>
        </w:p>
      </w:docPartBody>
    </w:docPart>
    <w:docPart>
      <w:docPartPr>
        <w:name w:val="6956CE577B9C4A98B07458CFE1B44E9A"/>
        <w:category>
          <w:name w:val="General"/>
          <w:gallery w:val="placeholder"/>
        </w:category>
        <w:types>
          <w:type w:val="bbPlcHdr"/>
        </w:types>
        <w:behaviors>
          <w:behavior w:val="content"/>
        </w:behaviors>
        <w:guid w:val="{C4582563-8CCC-40BF-9093-03ECD3212F7F}"/>
      </w:docPartPr>
      <w:docPartBody>
        <w:p w:rsidR="006C6465" w:rsidRDefault="0046702A">
          <w:pPr>
            <w:pStyle w:val="6956CE577B9C4A98B07458CFE1B44E9A"/>
          </w:pPr>
          <w:r>
            <w:rPr>
              <w:rStyle w:val="PlaceholderText"/>
            </w:rPr>
            <w:t>Project Experience 3</w:t>
          </w:r>
        </w:p>
      </w:docPartBody>
    </w:docPart>
    <w:docPart>
      <w:docPartPr>
        <w:name w:val="EC4C38EDF1F84E3BB21411E426DBF023"/>
        <w:category>
          <w:name w:val="General"/>
          <w:gallery w:val="placeholder"/>
        </w:category>
        <w:types>
          <w:type w:val="bbPlcHdr"/>
        </w:types>
        <w:behaviors>
          <w:behavior w:val="content"/>
        </w:behaviors>
        <w:guid w:val="{17324E79-EA08-4CDC-8629-78BB917D7F7C}"/>
      </w:docPartPr>
      <w:docPartBody>
        <w:p w:rsidR="006C6465" w:rsidRDefault="0046702A">
          <w:pPr>
            <w:pStyle w:val="EC4C38EDF1F84E3BB21411E426DBF023"/>
          </w:pPr>
          <w:r>
            <w:rPr>
              <w:rStyle w:val="PlaceholderText"/>
            </w:rPr>
            <w:t>Project Experience 4</w:t>
          </w:r>
        </w:p>
      </w:docPartBody>
    </w:docPart>
    <w:docPart>
      <w:docPartPr>
        <w:name w:val="CD9B81300D4343738D4816A7E239E19B"/>
        <w:category>
          <w:name w:val="General"/>
          <w:gallery w:val="placeholder"/>
        </w:category>
        <w:types>
          <w:type w:val="bbPlcHdr"/>
        </w:types>
        <w:behaviors>
          <w:behavior w:val="content"/>
        </w:behaviors>
        <w:guid w:val="{D3238143-F902-42DC-B85F-CCA3E5666591}"/>
      </w:docPartPr>
      <w:docPartBody>
        <w:p w:rsidR="006C6465" w:rsidRDefault="0046702A">
          <w:pPr>
            <w:pStyle w:val="CD9B81300D4343738D4816A7E239E19B"/>
          </w:pPr>
          <w:r>
            <w:rPr>
              <w:rStyle w:val="PlaceholderText"/>
            </w:rPr>
            <w:t>Additional Project Experience</w:t>
          </w:r>
        </w:p>
      </w:docPartBody>
    </w:docPart>
    <w:docPart>
      <w:docPartPr>
        <w:name w:val="C4F2DF0C502A461AAFF64F62916644BD"/>
        <w:category>
          <w:name w:val="General"/>
          <w:gallery w:val="placeholder"/>
        </w:category>
        <w:types>
          <w:type w:val="bbPlcHdr"/>
        </w:types>
        <w:behaviors>
          <w:behavior w:val="content"/>
        </w:behaviors>
        <w:guid w:val="{CBCEA667-8A0E-4A72-980E-4EF715C327CA}"/>
      </w:docPartPr>
      <w:docPartBody>
        <w:p w:rsidR="006C6465" w:rsidRDefault="0046702A">
          <w:pPr>
            <w:pStyle w:val="C4F2DF0C502A461AAFF64F62916644BD"/>
          </w:pPr>
          <w:r>
            <w:rPr>
              <w:rStyle w:val="PlaceholderText"/>
            </w:rPr>
            <w:t>Enter appropriate explanation in this space or reference applicable attachment(s)</w:t>
          </w:r>
        </w:p>
      </w:docPartBody>
    </w:docPart>
    <w:docPart>
      <w:docPartPr>
        <w:name w:val="6F80BE7CC86B49C780F257B026C7BBEF"/>
        <w:category>
          <w:name w:val="General"/>
          <w:gallery w:val="placeholder"/>
        </w:category>
        <w:types>
          <w:type w:val="bbPlcHdr"/>
        </w:types>
        <w:behaviors>
          <w:behavior w:val="content"/>
        </w:behaviors>
        <w:guid w:val="{7D02F971-EED1-4247-98A5-532E11BE39F1}"/>
      </w:docPartPr>
      <w:docPartBody>
        <w:p w:rsidR="006C6465" w:rsidRDefault="0046702A">
          <w:pPr>
            <w:pStyle w:val="6F80BE7CC86B49C780F257B026C7BBEF"/>
          </w:pPr>
          <w:r>
            <w:rPr>
              <w:rStyle w:val="PlaceholderText"/>
            </w:rPr>
            <w:t>Enter appropriate explanation in this space or reference applicable attachment(s)</w:t>
          </w:r>
        </w:p>
      </w:docPartBody>
    </w:docPart>
    <w:docPart>
      <w:docPartPr>
        <w:name w:val="21148F7AC9FF4D29AC171591AC2A9AB0"/>
        <w:category>
          <w:name w:val="General"/>
          <w:gallery w:val="placeholder"/>
        </w:category>
        <w:types>
          <w:type w:val="bbPlcHdr"/>
        </w:types>
        <w:behaviors>
          <w:behavior w:val="content"/>
        </w:behaviors>
        <w:guid w:val="{4668FE94-4341-4AFC-84F8-89DE1D363F9F}"/>
      </w:docPartPr>
      <w:docPartBody>
        <w:p w:rsidR="006C6465" w:rsidRDefault="0046702A">
          <w:pPr>
            <w:pStyle w:val="21148F7AC9FF4D29AC171591AC2A9AB0"/>
          </w:pPr>
          <w:r>
            <w:rPr>
              <w:rStyle w:val="PlaceholderText"/>
            </w:rPr>
            <w:t>Enter appropriate explanation in this space or reference applicable attachment(s)</w:t>
          </w:r>
        </w:p>
      </w:docPartBody>
    </w:docPart>
    <w:docPart>
      <w:docPartPr>
        <w:name w:val="9875904FAE3B479387D6912EF857AC07"/>
        <w:category>
          <w:name w:val="General"/>
          <w:gallery w:val="placeholder"/>
        </w:category>
        <w:types>
          <w:type w:val="bbPlcHdr"/>
        </w:types>
        <w:behaviors>
          <w:behavior w:val="content"/>
        </w:behaviors>
        <w:guid w:val="{0B8BC191-22C5-49CA-A815-E2F9CD0E6318}"/>
      </w:docPartPr>
      <w:docPartBody>
        <w:p w:rsidR="006C6465" w:rsidRDefault="0046702A">
          <w:pPr>
            <w:pStyle w:val="9875904FAE3B479387D6912EF857AC07"/>
          </w:pPr>
          <w:r>
            <w:rPr>
              <w:rStyle w:val="PlaceholderText"/>
            </w:rPr>
            <w:t>Enter appropriate explanation in this space or reference applicable attachment(s)</w:t>
          </w:r>
        </w:p>
      </w:docPartBody>
    </w:docPart>
    <w:docPart>
      <w:docPartPr>
        <w:name w:val="727EF359E2D74043B07754F8DD85DBD6"/>
        <w:category>
          <w:name w:val="General"/>
          <w:gallery w:val="placeholder"/>
        </w:category>
        <w:types>
          <w:type w:val="bbPlcHdr"/>
        </w:types>
        <w:behaviors>
          <w:behavior w:val="content"/>
        </w:behaviors>
        <w:guid w:val="{5FC07B71-9FA2-401D-8B15-F9B34CAD571A}"/>
      </w:docPartPr>
      <w:docPartBody>
        <w:p w:rsidR="006C6465" w:rsidRDefault="0046702A">
          <w:pPr>
            <w:pStyle w:val="727EF359E2D74043B07754F8DD85DBD6"/>
          </w:pPr>
          <w:r>
            <w:rPr>
              <w:rStyle w:val="PlaceholderText"/>
            </w:rPr>
            <w:t>Enter appropriate explanation in this space or reference applicable attachment(s)</w:t>
          </w:r>
        </w:p>
      </w:docPartBody>
    </w:docPart>
    <w:docPart>
      <w:docPartPr>
        <w:name w:val="8071FF9536CE4E1199237508EE7751B8"/>
        <w:category>
          <w:name w:val="General"/>
          <w:gallery w:val="placeholder"/>
        </w:category>
        <w:types>
          <w:type w:val="bbPlcHdr"/>
        </w:types>
        <w:behaviors>
          <w:behavior w:val="content"/>
        </w:behaviors>
        <w:guid w:val="{8F2D7363-9A55-4176-B4B0-8779A5AC4C91}"/>
      </w:docPartPr>
      <w:docPartBody>
        <w:p w:rsidR="006C6465" w:rsidRDefault="0046702A">
          <w:pPr>
            <w:pStyle w:val="8071FF9536CE4E1199237508EE7751B8"/>
          </w:pPr>
          <w:r>
            <w:rPr>
              <w:rStyle w:val="PlaceholderText"/>
            </w:rPr>
            <w:t>Enter appropriate explanation in this space or reference applicable attachment(s)</w:t>
          </w:r>
        </w:p>
      </w:docPartBody>
    </w:docPart>
    <w:docPart>
      <w:docPartPr>
        <w:name w:val="9B8C66374C9D4758AF49525383EEA287"/>
        <w:category>
          <w:name w:val="General"/>
          <w:gallery w:val="placeholder"/>
        </w:category>
        <w:types>
          <w:type w:val="bbPlcHdr"/>
        </w:types>
        <w:behaviors>
          <w:behavior w:val="content"/>
        </w:behaviors>
        <w:guid w:val="{9E01A592-2AC2-4E00-AC3A-DE3C074385B2}"/>
      </w:docPartPr>
      <w:docPartBody>
        <w:p w:rsidR="006C6465" w:rsidRDefault="0046702A">
          <w:pPr>
            <w:pStyle w:val="9B8C66374C9D4758AF49525383EEA287"/>
          </w:pPr>
          <w:r>
            <w:rPr>
              <w:rStyle w:val="PlaceholderText"/>
            </w:rPr>
            <w:t>Enter appropriate explanation in this space or reference applicable attachment(s)</w:t>
          </w:r>
        </w:p>
      </w:docPartBody>
    </w:docPart>
    <w:docPart>
      <w:docPartPr>
        <w:name w:val="210272ED7DE6475AAD63EFA4F14278EF"/>
        <w:category>
          <w:name w:val="General"/>
          <w:gallery w:val="placeholder"/>
        </w:category>
        <w:types>
          <w:type w:val="bbPlcHdr"/>
        </w:types>
        <w:behaviors>
          <w:behavior w:val="content"/>
        </w:behaviors>
        <w:guid w:val="{4D971223-64A8-4FA6-B4E2-025199ED7811}"/>
      </w:docPartPr>
      <w:docPartBody>
        <w:p w:rsidR="006C6465" w:rsidRDefault="0046702A">
          <w:pPr>
            <w:pStyle w:val="210272ED7DE6475AAD63EFA4F14278EF"/>
          </w:pPr>
          <w:r>
            <w:rPr>
              <w:rStyle w:val="PlaceholderText"/>
            </w:rPr>
            <w:t>Enter appropriate explanation in this space or reference applicable attachment(s)</w:t>
          </w:r>
        </w:p>
      </w:docPartBody>
    </w:docPart>
    <w:docPart>
      <w:docPartPr>
        <w:name w:val="0C620EFB4AEE497CB27B8C807F30C0E0"/>
        <w:category>
          <w:name w:val="General"/>
          <w:gallery w:val="placeholder"/>
        </w:category>
        <w:types>
          <w:type w:val="bbPlcHdr"/>
        </w:types>
        <w:behaviors>
          <w:behavior w:val="content"/>
        </w:behaviors>
        <w:guid w:val="{4698CD25-28B7-4C99-B9AA-5FE8CAAEFB77}"/>
      </w:docPartPr>
      <w:docPartBody>
        <w:p w:rsidR="006C6465" w:rsidRDefault="0046702A">
          <w:pPr>
            <w:pStyle w:val="0C620EFB4AEE497CB27B8C807F30C0E0"/>
          </w:pPr>
          <w:r>
            <w:rPr>
              <w:rStyle w:val="PlaceholderText"/>
            </w:rPr>
            <w:t>Enter appropriate explanation in this space or reference applicable attachment(s)</w:t>
          </w:r>
        </w:p>
      </w:docPartBody>
    </w:docPart>
    <w:docPart>
      <w:docPartPr>
        <w:name w:val="E0F964911BCC4E34A74B4DF5B6360F71"/>
        <w:category>
          <w:name w:val="General"/>
          <w:gallery w:val="placeholder"/>
        </w:category>
        <w:types>
          <w:type w:val="bbPlcHdr"/>
        </w:types>
        <w:behaviors>
          <w:behavior w:val="content"/>
        </w:behaviors>
        <w:guid w:val="{C9BFEDCB-0D77-4455-8819-5C182481E10C}"/>
      </w:docPartPr>
      <w:docPartBody>
        <w:p w:rsidR="006C6465" w:rsidRDefault="0046702A">
          <w:pPr>
            <w:pStyle w:val="E0F964911BCC4E34A74B4DF5B6360F71"/>
          </w:pPr>
          <w:r>
            <w:rPr>
              <w:rStyle w:val="PlaceholderText"/>
            </w:rPr>
            <w:t>Enter appropriate explanation in this space or reference applicable attachment(s)</w:t>
          </w:r>
        </w:p>
      </w:docPartBody>
    </w:docPart>
    <w:docPart>
      <w:docPartPr>
        <w:name w:val="3A83FFEE643340B2B48B197D0CC6F305"/>
        <w:category>
          <w:name w:val="General"/>
          <w:gallery w:val="placeholder"/>
        </w:category>
        <w:types>
          <w:type w:val="bbPlcHdr"/>
        </w:types>
        <w:behaviors>
          <w:behavior w:val="content"/>
        </w:behaviors>
        <w:guid w:val="{27F86283-F752-40F0-927C-618BA3E213E2}"/>
      </w:docPartPr>
      <w:docPartBody>
        <w:p w:rsidR="006C6465" w:rsidRDefault="0046702A">
          <w:pPr>
            <w:pStyle w:val="3A83FFEE643340B2B48B197D0CC6F305"/>
          </w:pPr>
          <w:r>
            <w:rPr>
              <w:rStyle w:val="PlaceholderText"/>
            </w:rPr>
            <w:t>Enter appropriate explanation in this space or reference applicable attachment(s)</w:t>
          </w:r>
        </w:p>
      </w:docPartBody>
    </w:docPart>
    <w:docPart>
      <w:docPartPr>
        <w:name w:val="1EFFC073F8E04C19A2C03CA6E777BB2B"/>
        <w:category>
          <w:name w:val="General"/>
          <w:gallery w:val="placeholder"/>
        </w:category>
        <w:types>
          <w:type w:val="bbPlcHdr"/>
        </w:types>
        <w:behaviors>
          <w:behavior w:val="content"/>
        </w:behaviors>
        <w:guid w:val="{8F270334-2DC3-463E-8509-5EAC57AB2BB0}"/>
      </w:docPartPr>
      <w:docPartBody>
        <w:p w:rsidR="006C6465" w:rsidRDefault="0046702A">
          <w:pPr>
            <w:pStyle w:val="1EFFC073F8E04C19A2C03CA6E777BB2B"/>
          </w:pPr>
          <w:r>
            <w:rPr>
              <w:rStyle w:val="PlaceholderText"/>
            </w:rPr>
            <w:t>Enter appropriate explanation in this space or reference applicable attachment(s)</w:t>
          </w:r>
        </w:p>
      </w:docPartBody>
    </w:docPart>
    <w:docPart>
      <w:docPartPr>
        <w:name w:val="CD66752CD957445B91ADE6D6F96B7635"/>
        <w:category>
          <w:name w:val="General"/>
          <w:gallery w:val="placeholder"/>
        </w:category>
        <w:types>
          <w:type w:val="bbPlcHdr"/>
        </w:types>
        <w:behaviors>
          <w:behavior w:val="content"/>
        </w:behaviors>
        <w:guid w:val="{736F5F0F-72B8-42D4-B97F-634AA910D7A5}"/>
      </w:docPartPr>
      <w:docPartBody>
        <w:p w:rsidR="006C6465" w:rsidRDefault="0046702A">
          <w:pPr>
            <w:pStyle w:val="CD66752CD957445B91ADE6D6F96B7635"/>
          </w:pPr>
          <w:r>
            <w:rPr>
              <w:rStyle w:val="PlaceholderText"/>
            </w:rPr>
            <w:t>Enter appropriate explanation in this space or reference applicable attachment(s)</w:t>
          </w:r>
        </w:p>
      </w:docPartBody>
    </w:docPart>
    <w:docPart>
      <w:docPartPr>
        <w:name w:val="36F45BA3FFF046F0A3143A17261E1AC5"/>
        <w:category>
          <w:name w:val="General"/>
          <w:gallery w:val="placeholder"/>
        </w:category>
        <w:types>
          <w:type w:val="bbPlcHdr"/>
        </w:types>
        <w:behaviors>
          <w:behavior w:val="content"/>
        </w:behaviors>
        <w:guid w:val="{0E7B4856-25C7-4C5C-B92C-290F20CC4647}"/>
      </w:docPartPr>
      <w:docPartBody>
        <w:p w:rsidR="006C6465" w:rsidRDefault="0046702A">
          <w:pPr>
            <w:pStyle w:val="36F45BA3FFF046F0A3143A17261E1AC5"/>
          </w:pPr>
          <w:r>
            <w:rPr>
              <w:rStyle w:val="PlaceholderText"/>
            </w:rPr>
            <w:t>Enter appropriate explanation in this space or reference applicable attachment(s)</w:t>
          </w:r>
        </w:p>
      </w:docPartBody>
    </w:docPart>
    <w:docPart>
      <w:docPartPr>
        <w:name w:val="2D6D894E98F949CAB2EFE5A9C1348424"/>
        <w:category>
          <w:name w:val="General"/>
          <w:gallery w:val="placeholder"/>
        </w:category>
        <w:types>
          <w:type w:val="bbPlcHdr"/>
        </w:types>
        <w:behaviors>
          <w:behavior w:val="content"/>
        </w:behaviors>
        <w:guid w:val="{3355B63E-E7EA-48B2-BAE1-F67424629DD3}"/>
      </w:docPartPr>
      <w:docPartBody>
        <w:p w:rsidR="006C6465" w:rsidRDefault="0046702A">
          <w:pPr>
            <w:pStyle w:val="2D6D894E98F949CAB2EFE5A9C1348424"/>
          </w:pPr>
          <w:r>
            <w:rPr>
              <w:rStyle w:val="PlaceholderText"/>
            </w:rPr>
            <w:t>Enter appropriate explanation in this space or reference applicable attachment(s)</w:t>
          </w:r>
        </w:p>
      </w:docPartBody>
    </w:docPart>
    <w:docPart>
      <w:docPartPr>
        <w:name w:val="403184D65AD14D1DA29673AF88F2A128"/>
        <w:category>
          <w:name w:val="General"/>
          <w:gallery w:val="placeholder"/>
        </w:category>
        <w:types>
          <w:type w:val="bbPlcHdr"/>
        </w:types>
        <w:behaviors>
          <w:behavior w:val="content"/>
        </w:behaviors>
        <w:guid w:val="{654BA30D-627B-4AAF-B3E5-6A2702C54E80}"/>
      </w:docPartPr>
      <w:docPartBody>
        <w:p w:rsidR="006C6465" w:rsidRDefault="0046702A">
          <w:pPr>
            <w:pStyle w:val="403184D65AD14D1DA29673AF88F2A128"/>
          </w:pPr>
          <w:r>
            <w:rPr>
              <w:rStyle w:val="PlaceholderText"/>
            </w:rPr>
            <w:t>Enter appropriate explanation in this space or reference applicable attachment(s)</w:t>
          </w:r>
        </w:p>
      </w:docPartBody>
    </w:docPart>
    <w:docPart>
      <w:docPartPr>
        <w:name w:val="7DD7EEBD569F471D94CF948C56E9674D"/>
        <w:category>
          <w:name w:val="General"/>
          <w:gallery w:val="placeholder"/>
        </w:category>
        <w:types>
          <w:type w:val="bbPlcHdr"/>
        </w:types>
        <w:behaviors>
          <w:behavior w:val="content"/>
        </w:behaviors>
        <w:guid w:val="{FFDEC6A0-E46F-4A2C-B261-0116EDD9FC8D}"/>
      </w:docPartPr>
      <w:docPartBody>
        <w:p w:rsidR="006C6465" w:rsidRDefault="0046702A">
          <w:pPr>
            <w:pStyle w:val="7DD7EEBD569F471D94CF948C56E9674D"/>
          </w:pPr>
          <w:r>
            <w:rPr>
              <w:rStyle w:val="PlaceholderText"/>
            </w:rPr>
            <w:t>Enter appropriate explanation in this space or reference applicable attachment(s)</w:t>
          </w:r>
        </w:p>
      </w:docPartBody>
    </w:docPart>
    <w:docPart>
      <w:docPartPr>
        <w:name w:val="6F51D7C4400F4F72862A3BDB2B9AE64B"/>
        <w:category>
          <w:name w:val="General"/>
          <w:gallery w:val="placeholder"/>
        </w:category>
        <w:types>
          <w:type w:val="bbPlcHdr"/>
        </w:types>
        <w:behaviors>
          <w:behavior w:val="content"/>
        </w:behaviors>
        <w:guid w:val="{ED1B2637-0A93-43A6-B619-17BD6652B0A9}"/>
      </w:docPartPr>
      <w:docPartBody>
        <w:p w:rsidR="006C6465" w:rsidRDefault="0046702A">
          <w:pPr>
            <w:pStyle w:val="6F51D7C4400F4F72862A3BDB2B9AE64B"/>
          </w:pPr>
          <w:r>
            <w:rPr>
              <w:rStyle w:val="PlaceholderText"/>
            </w:rPr>
            <w:t>Enter appropriate explanation in this space or reference applicable attachment(s)</w:t>
          </w:r>
        </w:p>
      </w:docPartBody>
    </w:docPart>
    <w:docPart>
      <w:docPartPr>
        <w:name w:val="308905BF6F384FFF8D28B38A62F6CE13"/>
        <w:category>
          <w:name w:val="General"/>
          <w:gallery w:val="placeholder"/>
        </w:category>
        <w:types>
          <w:type w:val="bbPlcHdr"/>
        </w:types>
        <w:behaviors>
          <w:behavior w:val="content"/>
        </w:behaviors>
        <w:guid w:val="{804B47C5-D323-453C-8032-826BB9C3A67D}"/>
      </w:docPartPr>
      <w:docPartBody>
        <w:p w:rsidR="006C6465" w:rsidRDefault="0046702A">
          <w:pPr>
            <w:pStyle w:val="308905BF6F384FFF8D28B38A62F6CE13"/>
          </w:pPr>
          <w:r>
            <w:rPr>
              <w:rStyle w:val="PlaceholderText"/>
            </w:rPr>
            <w:t>Enter appropriate explanation in this space or reference applicable attachment(s)</w:t>
          </w:r>
        </w:p>
      </w:docPartBody>
    </w:docPart>
    <w:docPart>
      <w:docPartPr>
        <w:name w:val="351FBF2D93DB413684EC75F147827F13"/>
        <w:category>
          <w:name w:val="General"/>
          <w:gallery w:val="placeholder"/>
        </w:category>
        <w:types>
          <w:type w:val="bbPlcHdr"/>
        </w:types>
        <w:behaviors>
          <w:behavior w:val="content"/>
        </w:behaviors>
        <w:guid w:val="{D9634B1D-2553-4820-9816-D2CFCC4E6481}"/>
      </w:docPartPr>
      <w:docPartBody>
        <w:p w:rsidR="006C6465" w:rsidRDefault="0046702A">
          <w:pPr>
            <w:pStyle w:val="351FBF2D93DB413684EC75F147827F13"/>
          </w:pPr>
          <w:r>
            <w:rPr>
              <w:rStyle w:val="PlaceholderText"/>
            </w:rPr>
            <w:t>Enter appropriate explanation in this space or reference applicable attachment(s)</w:t>
          </w:r>
        </w:p>
      </w:docPartBody>
    </w:docPart>
    <w:docPart>
      <w:docPartPr>
        <w:name w:val="4B189F8C75C94F27B1D7843B4C5BC74D"/>
        <w:category>
          <w:name w:val="General"/>
          <w:gallery w:val="placeholder"/>
        </w:category>
        <w:types>
          <w:type w:val="bbPlcHdr"/>
        </w:types>
        <w:behaviors>
          <w:behavior w:val="content"/>
        </w:behaviors>
        <w:guid w:val="{F518A9DA-749A-4C3A-B2E4-A710E879F624}"/>
      </w:docPartPr>
      <w:docPartBody>
        <w:p w:rsidR="006C6465" w:rsidRDefault="0046702A">
          <w:pPr>
            <w:pStyle w:val="4B189F8C75C94F27B1D7843B4C5BC74D"/>
          </w:pPr>
          <w:r>
            <w:rPr>
              <w:rStyle w:val="PlaceholderText"/>
            </w:rPr>
            <w:t>Enter appropriate explanation in this space or reference applicable attachment(s)</w:t>
          </w:r>
        </w:p>
      </w:docPartBody>
    </w:docPart>
    <w:docPart>
      <w:docPartPr>
        <w:name w:val="856ACD38CE9D4831944A293C336CE5B1"/>
        <w:category>
          <w:name w:val="General"/>
          <w:gallery w:val="placeholder"/>
        </w:category>
        <w:types>
          <w:type w:val="bbPlcHdr"/>
        </w:types>
        <w:behaviors>
          <w:behavior w:val="content"/>
        </w:behaviors>
        <w:guid w:val="{21430C7E-3A70-4991-B85D-AF0BB187AB33}"/>
      </w:docPartPr>
      <w:docPartBody>
        <w:p w:rsidR="006C6465" w:rsidRDefault="0046702A">
          <w:pPr>
            <w:pStyle w:val="856ACD38CE9D4831944A293C336CE5B1"/>
          </w:pPr>
          <w:r>
            <w:rPr>
              <w:rStyle w:val="PlaceholderText"/>
            </w:rPr>
            <w:t>Enter appropriate explanation in this space or reference applicable attachment(s)</w:t>
          </w:r>
        </w:p>
      </w:docPartBody>
    </w:docPart>
    <w:docPart>
      <w:docPartPr>
        <w:name w:val="47E80AC0152B42049C98F1AB875668F8"/>
        <w:category>
          <w:name w:val="General"/>
          <w:gallery w:val="placeholder"/>
        </w:category>
        <w:types>
          <w:type w:val="bbPlcHdr"/>
        </w:types>
        <w:behaviors>
          <w:behavior w:val="content"/>
        </w:behaviors>
        <w:guid w:val="{621DEFDA-A2C1-4E49-85AB-8C8A4C8F4E6F}"/>
      </w:docPartPr>
      <w:docPartBody>
        <w:p w:rsidR="006C6465" w:rsidRDefault="0046702A">
          <w:pPr>
            <w:pStyle w:val="47E80AC0152B42049C98F1AB875668F8"/>
          </w:pPr>
          <w:r>
            <w:rPr>
              <w:rStyle w:val="PlaceholderText"/>
            </w:rPr>
            <w:t>Enter appropriate explanation in this space or reference applicable attachment(s)</w:t>
          </w:r>
        </w:p>
      </w:docPartBody>
    </w:docPart>
    <w:docPart>
      <w:docPartPr>
        <w:name w:val="098A9F2555024319ADCF27E406D0610C"/>
        <w:category>
          <w:name w:val="General"/>
          <w:gallery w:val="placeholder"/>
        </w:category>
        <w:types>
          <w:type w:val="bbPlcHdr"/>
        </w:types>
        <w:behaviors>
          <w:behavior w:val="content"/>
        </w:behaviors>
        <w:guid w:val="{EB2D8367-4F1A-4D77-8395-F7E41A6B50E7}"/>
      </w:docPartPr>
      <w:docPartBody>
        <w:p w:rsidR="006C6465" w:rsidRDefault="0046702A">
          <w:pPr>
            <w:pStyle w:val="098A9F2555024319ADCF27E406D0610C"/>
          </w:pPr>
          <w:r>
            <w:rPr>
              <w:rStyle w:val="PlaceholderText"/>
            </w:rPr>
            <w:t>Enter appropriate explanation in this space or reference applicable attachment(s)</w:t>
          </w:r>
        </w:p>
      </w:docPartBody>
    </w:docPart>
    <w:docPart>
      <w:docPartPr>
        <w:name w:val="198323AA15BC415382EB71E999F49443"/>
        <w:category>
          <w:name w:val="General"/>
          <w:gallery w:val="placeholder"/>
        </w:category>
        <w:types>
          <w:type w:val="bbPlcHdr"/>
        </w:types>
        <w:behaviors>
          <w:behavior w:val="content"/>
        </w:behaviors>
        <w:guid w:val="{E0187361-348D-4D85-A065-4DD64D06B47A}"/>
      </w:docPartPr>
      <w:docPartBody>
        <w:p w:rsidR="006C6465" w:rsidRDefault="0046702A">
          <w:pPr>
            <w:pStyle w:val="198323AA15BC415382EB71E999F49443"/>
          </w:pPr>
          <w:r>
            <w:rPr>
              <w:rStyle w:val="PlaceholderText"/>
            </w:rPr>
            <w:t>Enter appropriate explanation in this space or reference applicable attachment(s)</w:t>
          </w:r>
        </w:p>
      </w:docPartBody>
    </w:docPart>
    <w:docPart>
      <w:docPartPr>
        <w:name w:val="EB0E892615E14E6591927977E665B1CF"/>
        <w:category>
          <w:name w:val="General"/>
          <w:gallery w:val="placeholder"/>
        </w:category>
        <w:types>
          <w:type w:val="bbPlcHdr"/>
        </w:types>
        <w:behaviors>
          <w:behavior w:val="content"/>
        </w:behaviors>
        <w:guid w:val="{A62F59DA-D016-42E3-A2AF-A32E6E67FC1E}"/>
      </w:docPartPr>
      <w:docPartBody>
        <w:p w:rsidR="006C6465" w:rsidRDefault="0046702A">
          <w:pPr>
            <w:pStyle w:val="EB0E892615E14E6591927977E665B1CF"/>
          </w:pPr>
          <w:r>
            <w:t xml:space="preserve">                </w:t>
          </w:r>
        </w:p>
      </w:docPartBody>
    </w:docPart>
    <w:docPart>
      <w:docPartPr>
        <w:name w:val="642447899863487CA2CD1DF09C7FFCCF"/>
        <w:category>
          <w:name w:val="General"/>
          <w:gallery w:val="placeholder"/>
        </w:category>
        <w:types>
          <w:type w:val="bbPlcHdr"/>
        </w:types>
        <w:behaviors>
          <w:behavior w:val="content"/>
        </w:behaviors>
        <w:guid w:val="{C8518E8E-43ED-4E44-9D96-A78E3C1A194B}"/>
      </w:docPartPr>
      <w:docPartBody>
        <w:p w:rsidR="006C6465" w:rsidRDefault="0046702A">
          <w:pPr>
            <w:pStyle w:val="642447899863487CA2CD1DF09C7FFCCF"/>
          </w:pPr>
          <w:r>
            <w:t xml:space="preserve">                </w:t>
          </w:r>
        </w:p>
      </w:docPartBody>
    </w:docPart>
    <w:docPart>
      <w:docPartPr>
        <w:name w:val="AEDB6BB551654B3AAF158574FC8DFE0C"/>
        <w:category>
          <w:name w:val="General"/>
          <w:gallery w:val="placeholder"/>
        </w:category>
        <w:types>
          <w:type w:val="bbPlcHdr"/>
        </w:types>
        <w:behaviors>
          <w:behavior w:val="content"/>
        </w:behaviors>
        <w:guid w:val="{72110AAD-45B2-4D6F-B480-98F1098870A5}"/>
      </w:docPartPr>
      <w:docPartBody>
        <w:p w:rsidR="006C6465" w:rsidRDefault="0046702A">
          <w:pPr>
            <w:pStyle w:val="AEDB6BB551654B3AAF158574FC8DFE0C"/>
          </w:pPr>
          <w:r>
            <w:rPr>
              <w:rStyle w:val="PlaceholderText"/>
            </w:rPr>
            <w:t>Enter appropriate explanation in this space or reference applicable attachment(s)</w:t>
          </w:r>
        </w:p>
      </w:docPartBody>
    </w:docPart>
    <w:docPart>
      <w:docPartPr>
        <w:name w:val="A4594C119BE24E1083843464C196BF4C"/>
        <w:category>
          <w:name w:val="General"/>
          <w:gallery w:val="placeholder"/>
        </w:category>
        <w:types>
          <w:type w:val="bbPlcHdr"/>
        </w:types>
        <w:behaviors>
          <w:behavior w:val="content"/>
        </w:behaviors>
        <w:guid w:val="{D1C99985-52FB-42B2-A667-AC22B9F9489F}"/>
      </w:docPartPr>
      <w:docPartBody>
        <w:p w:rsidR="006C6465" w:rsidRDefault="0046702A">
          <w:pPr>
            <w:pStyle w:val="A4594C119BE24E1083843464C196BF4C"/>
          </w:pPr>
          <w:r>
            <w:rPr>
              <w:rStyle w:val="PlaceholderText"/>
            </w:rPr>
            <w:t>Enter appropriate explanation in this space or reference applicable attachment(s)</w:t>
          </w:r>
        </w:p>
      </w:docPartBody>
    </w:docPart>
    <w:docPart>
      <w:docPartPr>
        <w:name w:val="225EA630E994454CA20B223AB64D1586"/>
        <w:category>
          <w:name w:val="General"/>
          <w:gallery w:val="placeholder"/>
        </w:category>
        <w:types>
          <w:type w:val="bbPlcHdr"/>
        </w:types>
        <w:behaviors>
          <w:behavior w:val="content"/>
        </w:behaviors>
        <w:guid w:val="{76324F4B-23F8-49CF-8D4C-79A5648BAEAA}"/>
      </w:docPartPr>
      <w:docPartBody>
        <w:p w:rsidR="006C6465" w:rsidRDefault="0046702A">
          <w:pPr>
            <w:pStyle w:val="225EA630E994454CA20B223AB64D1586"/>
          </w:pPr>
          <w:r>
            <w:rPr>
              <w:rStyle w:val="PlaceholderText"/>
            </w:rPr>
            <w:t>Enter appropriate explanation in this space or reference applicable attachment(s)</w:t>
          </w:r>
        </w:p>
      </w:docPartBody>
    </w:docPart>
    <w:docPart>
      <w:docPartPr>
        <w:name w:val="8905A96350684A56BB88CA265DFC2B22"/>
        <w:category>
          <w:name w:val="General"/>
          <w:gallery w:val="placeholder"/>
        </w:category>
        <w:types>
          <w:type w:val="bbPlcHdr"/>
        </w:types>
        <w:behaviors>
          <w:behavior w:val="content"/>
        </w:behaviors>
        <w:guid w:val="{2E694C71-FAD6-4073-9E3F-4349A882D9E4}"/>
      </w:docPartPr>
      <w:docPartBody>
        <w:p w:rsidR="006C6465" w:rsidRDefault="0046702A">
          <w:pPr>
            <w:pStyle w:val="8905A96350684A56BB88CA265DFC2B22"/>
          </w:pPr>
          <w:r>
            <w:rPr>
              <w:rStyle w:val="PlaceholderText"/>
            </w:rPr>
            <w:t>Enter appropriate explanation in this space or reference applicable attachment(s)</w:t>
          </w:r>
        </w:p>
      </w:docPartBody>
    </w:docPart>
    <w:docPart>
      <w:docPartPr>
        <w:name w:val="7B404E6514EE4785B39C858BB43B8998"/>
        <w:category>
          <w:name w:val="General"/>
          <w:gallery w:val="placeholder"/>
        </w:category>
        <w:types>
          <w:type w:val="bbPlcHdr"/>
        </w:types>
        <w:behaviors>
          <w:behavior w:val="content"/>
        </w:behaviors>
        <w:guid w:val="{BABC1F84-E33F-4C91-BE62-6C457E9123F5}"/>
      </w:docPartPr>
      <w:docPartBody>
        <w:p w:rsidR="006C6465" w:rsidRDefault="0046702A">
          <w:pPr>
            <w:pStyle w:val="7B404E6514EE4785B39C858BB43B8998"/>
          </w:pPr>
          <w:r>
            <w:rPr>
              <w:rStyle w:val="PlaceholderText"/>
            </w:rPr>
            <w:t>Enter appropriate explanation in this space or reference applicable attachment(s)</w:t>
          </w:r>
        </w:p>
      </w:docPartBody>
    </w:docPart>
    <w:docPart>
      <w:docPartPr>
        <w:name w:val="C8FA99E33ABC48289E76064C80906342"/>
        <w:category>
          <w:name w:val="General"/>
          <w:gallery w:val="placeholder"/>
        </w:category>
        <w:types>
          <w:type w:val="bbPlcHdr"/>
        </w:types>
        <w:behaviors>
          <w:behavior w:val="content"/>
        </w:behaviors>
        <w:guid w:val="{272F5380-FF12-4B12-AB9B-B309FB3E75C3}"/>
      </w:docPartPr>
      <w:docPartBody>
        <w:p w:rsidR="006C6465" w:rsidRDefault="0046702A">
          <w:pPr>
            <w:pStyle w:val="C8FA99E33ABC48289E76064C80906342"/>
          </w:pPr>
          <w:r>
            <w:rPr>
              <w:rStyle w:val="PlaceholderText"/>
            </w:rPr>
            <w:t>Enter appropriate explanation in this space or reference applicable attachment(s)</w:t>
          </w:r>
        </w:p>
      </w:docPartBody>
    </w:docPart>
    <w:docPart>
      <w:docPartPr>
        <w:name w:val="855DBC7C871F4524AE10ECD8D8640387"/>
        <w:category>
          <w:name w:val="General"/>
          <w:gallery w:val="placeholder"/>
        </w:category>
        <w:types>
          <w:type w:val="bbPlcHdr"/>
        </w:types>
        <w:behaviors>
          <w:behavior w:val="content"/>
        </w:behaviors>
        <w:guid w:val="{B5E59FA5-A0C4-41E4-B6E9-A414215C529F}"/>
      </w:docPartPr>
      <w:docPartBody>
        <w:p w:rsidR="006C6465" w:rsidRDefault="0046702A">
          <w:pPr>
            <w:pStyle w:val="855DBC7C871F4524AE10ECD8D8640387"/>
          </w:pPr>
          <w:r>
            <w:rPr>
              <w:rStyle w:val="PlaceholderText"/>
            </w:rPr>
            <w:t>Enter appropriate explanation in this space or reference applicable attachment(s)</w:t>
          </w:r>
        </w:p>
      </w:docPartBody>
    </w:docPart>
    <w:docPart>
      <w:docPartPr>
        <w:name w:val="0AB67FB7D53D4A1BBFC7F6E3FCD46502"/>
        <w:category>
          <w:name w:val="General"/>
          <w:gallery w:val="placeholder"/>
        </w:category>
        <w:types>
          <w:type w:val="bbPlcHdr"/>
        </w:types>
        <w:behaviors>
          <w:behavior w:val="content"/>
        </w:behaviors>
        <w:guid w:val="{CCBE1107-9848-49D3-9CCF-0DF635E239DF}"/>
      </w:docPartPr>
      <w:docPartBody>
        <w:p w:rsidR="006C6465" w:rsidRDefault="0046702A">
          <w:pPr>
            <w:pStyle w:val="0AB67FB7D53D4A1BBFC7F6E3FCD46502"/>
          </w:pPr>
          <w:r>
            <w:rPr>
              <w:rStyle w:val="PlaceholderText"/>
            </w:rPr>
            <w:t>Enter appropriate explanation in this space or reference applicable attachment(s)</w:t>
          </w:r>
        </w:p>
      </w:docPartBody>
    </w:docPart>
    <w:docPart>
      <w:docPartPr>
        <w:name w:val="236444533ADC4311B563D32EFF68F34F"/>
        <w:category>
          <w:name w:val="General"/>
          <w:gallery w:val="placeholder"/>
        </w:category>
        <w:types>
          <w:type w:val="bbPlcHdr"/>
        </w:types>
        <w:behaviors>
          <w:behavior w:val="content"/>
        </w:behaviors>
        <w:guid w:val="{3651F553-14C5-488B-8916-BF906C1726D9}"/>
      </w:docPartPr>
      <w:docPartBody>
        <w:p w:rsidR="006C6465" w:rsidRDefault="0046702A">
          <w:pPr>
            <w:pStyle w:val="236444533ADC4311B563D32EFF68F34F"/>
          </w:pPr>
          <w:r>
            <w:rPr>
              <w:rStyle w:val="PlaceholderText"/>
            </w:rPr>
            <w:t>Enter appropriate explanation in this space or reference applicable attachment(s)</w:t>
          </w:r>
        </w:p>
      </w:docPartBody>
    </w:docPart>
    <w:docPart>
      <w:docPartPr>
        <w:name w:val="C0C1DA9A89974E4A90E1E9710A5FCD91"/>
        <w:category>
          <w:name w:val="General"/>
          <w:gallery w:val="placeholder"/>
        </w:category>
        <w:types>
          <w:type w:val="bbPlcHdr"/>
        </w:types>
        <w:behaviors>
          <w:behavior w:val="content"/>
        </w:behaviors>
        <w:guid w:val="{B26F0209-736E-41E3-9524-906F6FD47002}"/>
      </w:docPartPr>
      <w:docPartBody>
        <w:p w:rsidR="006C6465" w:rsidRDefault="0046702A">
          <w:pPr>
            <w:pStyle w:val="C0C1DA9A89974E4A90E1E9710A5FCD91"/>
          </w:pPr>
          <w:r>
            <w:rPr>
              <w:rStyle w:val="PlaceholderText"/>
            </w:rPr>
            <w:t>Enter appropriate explanation in this space or reference applicable attachment(s)</w:t>
          </w:r>
        </w:p>
      </w:docPartBody>
    </w:docPart>
    <w:docPart>
      <w:docPartPr>
        <w:name w:val="6F12CFD070E1405BA4B524DB9E81C5C3"/>
        <w:category>
          <w:name w:val="General"/>
          <w:gallery w:val="placeholder"/>
        </w:category>
        <w:types>
          <w:type w:val="bbPlcHdr"/>
        </w:types>
        <w:behaviors>
          <w:behavior w:val="content"/>
        </w:behaviors>
        <w:guid w:val="{43BD6AAC-688C-4637-BFC4-9EC82A928620}"/>
      </w:docPartPr>
      <w:docPartBody>
        <w:p w:rsidR="006C6465" w:rsidRDefault="0046702A">
          <w:pPr>
            <w:pStyle w:val="6F12CFD070E1405BA4B524DB9E81C5C3"/>
          </w:pPr>
          <w:r>
            <w:rPr>
              <w:rStyle w:val="PlaceholderText"/>
            </w:rPr>
            <w:t>Enter appropriate explanation in this space or reference applicable attachment(s)</w:t>
          </w:r>
        </w:p>
      </w:docPartBody>
    </w:docPart>
    <w:docPart>
      <w:docPartPr>
        <w:name w:val="668ECCEFF6E34955AE13F56DF0BCAC08"/>
        <w:category>
          <w:name w:val="General"/>
          <w:gallery w:val="placeholder"/>
        </w:category>
        <w:types>
          <w:type w:val="bbPlcHdr"/>
        </w:types>
        <w:behaviors>
          <w:behavior w:val="content"/>
        </w:behaviors>
        <w:guid w:val="{4F98A750-AFA5-478F-84D0-79FE10DB2C5C}"/>
      </w:docPartPr>
      <w:docPartBody>
        <w:p w:rsidR="006C6465" w:rsidRDefault="0046702A">
          <w:pPr>
            <w:pStyle w:val="668ECCEFF6E34955AE13F56DF0BCAC08"/>
          </w:pPr>
          <w:r>
            <w:t xml:space="preserve">               </w:t>
          </w:r>
        </w:p>
      </w:docPartBody>
    </w:docPart>
    <w:docPart>
      <w:docPartPr>
        <w:name w:val="22957EA81F0C42B9B3B3E112521B54C6"/>
        <w:category>
          <w:name w:val="General"/>
          <w:gallery w:val="placeholder"/>
        </w:category>
        <w:types>
          <w:type w:val="bbPlcHdr"/>
        </w:types>
        <w:behaviors>
          <w:behavior w:val="content"/>
        </w:behaviors>
        <w:guid w:val="{C7A227B4-59A0-4CA7-8ACA-E6E704628C0C}"/>
      </w:docPartPr>
      <w:docPartBody>
        <w:p w:rsidR="006C6465" w:rsidRDefault="0046702A">
          <w:pPr>
            <w:pStyle w:val="22957EA81F0C42B9B3B3E112521B54C6"/>
          </w:pPr>
          <w:r>
            <w:t xml:space="preserve">               </w:t>
          </w:r>
        </w:p>
      </w:docPartBody>
    </w:docPart>
    <w:docPart>
      <w:docPartPr>
        <w:name w:val="91F19DD231324E008067A949FAEFA25A"/>
        <w:category>
          <w:name w:val="General"/>
          <w:gallery w:val="placeholder"/>
        </w:category>
        <w:types>
          <w:type w:val="bbPlcHdr"/>
        </w:types>
        <w:behaviors>
          <w:behavior w:val="content"/>
        </w:behaviors>
        <w:guid w:val="{A70A75D4-F466-475E-BBFB-2DBD7A43B2D2}"/>
      </w:docPartPr>
      <w:docPartBody>
        <w:p w:rsidR="006C6465" w:rsidRDefault="0046702A">
          <w:pPr>
            <w:pStyle w:val="91F19DD231324E008067A949FAEFA25A"/>
          </w:pPr>
          <w:r>
            <w:t xml:space="preserve">               </w:t>
          </w:r>
        </w:p>
      </w:docPartBody>
    </w:docPart>
    <w:docPart>
      <w:docPartPr>
        <w:name w:val="7F3D77F3D7B4416FB4D86FC20202D41E"/>
        <w:category>
          <w:name w:val="General"/>
          <w:gallery w:val="placeholder"/>
        </w:category>
        <w:types>
          <w:type w:val="bbPlcHdr"/>
        </w:types>
        <w:behaviors>
          <w:behavior w:val="content"/>
        </w:behaviors>
        <w:guid w:val="{EFB0C5BB-9B51-45E9-8E35-F15BD64458BA}"/>
      </w:docPartPr>
      <w:docPartBody>
        <w:p w:rsidR="006C6465" w:rsidRDefault="0046702A">
          <w:pPr>
            <w:pStyle w:val="7F3D77F3D7B4416FB4D86FC20202D41E"/>
          </w:pPr>
          <w:r>
            <w:t xml:space="preserve">               </w:t>
          </w:r>
        </w:p>
      </w:docPartBody>
    </w:docPart>
    <w:docPart>
      <w:docPartPr>
        <w:name w:val="4E56E701A31248ECA718CC184BF5E25E"/>
        <w:category>
          <w:name w:val="General"/>
          <w:gallery w:val="placeholder"/>
        </w:category>
        <w:types>
          <w:type w:val="bbPlcHdr"/>
        </w:types>
        <w:behaviors>
          <w:behavior w:val="content"/>
        </w:behaviors>
        <w:guid w:val="{B29EBABE-F4D1-4168-B659-C1AD10551B54}"/>
      </w:docPartPr>
      <w:docPartBody>
        <w:p w:rsidR="006C6465" w:rsidRDefault="0046702A">
          <w:pPr>
            <w:pStyle w:val="4E56E701A31248ECA718CC184BF5E25E"/>
          </w:pPr>
          <w:r>
            <w:t xml:space="preserve">               </w:t>
          </w:r>
        </w:p>
      </w:docPartBody>
    </w:docPart>
    <w:docPart>
      <w:docPartPr>
        <w:name w:val="9B32A7AD53D54A65A16FE4145222C962"/>
        <w:category>
          <w:name w:val="General"/>
          <w:gallery w:val="placeholder"/>
        </w:category>
        <w:types>
          <w:type w:val="bbPlcHdr"/>
        </w:types>
        <w:behaviors>
          <w:behavior w:val="content"/>
        </w:behaviors>
        <w:guid w:val="{DFAE7620-0BBD-45E3-A037-7FA3E40EEAC2}"/>
      </w:docPartPr>
      <w:docPartBody>
        <w:p w:rsidR="006C6465" w:rsidRDefault="0046702A">
          <w:pPr>
            <w:pStyle w:val="9B32A7AD53D54A65A16FE4145222C962"/>
          </w:pPr>
          <w:r>
            <w:rPr>
              <w:rStyle w:val="PlaceholderText"/>
            </w:rPr>
            <w:t>Enter appropriate explanation in this space or reference applicable attachment(s)</w:t>
          </w:r>
        </w:p>
      </w:docPartBody>
    </w:docPart>
    <w:docPart>
      <w:docPartPr>
        <w:name w:val="4C7E2A9CAEEC46EC837F7DB3CC2387EF"/>
        <w:category>
          <w:name w:val="General"/>
          <w:gallery w:val="placeholder"/>
        </w:category>
        <w:types>
          <w:type w:val="bbPlcHdr"/>
        </w:types>
        <w:behaviors>
          <w:behavior w:val="content"/>
        </w:behaviors>
        <w:guid w:val="{6968911C-390B-4982-96CA-EDA2092FA5E9}"/>
      </w:docPartPr>
      <w:docPartBody>
        <w:p w:rsidR="006C6465" w:rsidRDefault="0046702A">
          <w:pPr>
            <w:pStyle w:val="4C7E2A9CAEEC46EC837F7DB3CC2387EF"/>
          </w:pPr>
          <w:r>
            <w:t xml:space="preserve">               </w:t>
          </w:r>
        </w:p>
      </w:docPartBody>
    </w:docPart>
    <w:docPart>
      <w:docPartPr>
        <w:name w:val="FE13BF21E2A34CC286D48A1793284690"/>
        <w:category>
          <w:name w:val="General"/>
          <w:gallery w:val="placeholder"/>
        </w:category>
        <w:types>
          <w:type w:val="bbPlcHdr"/>
        </w:types>
        <w:behaviors>
          <w:behavior w:val="content"/>
        </w:behaviors>
        <w:guid w:val="{F5626C0A-BAFB-4498-99E4-2F7F08E3CBE9}"/>
      </w:docPartPr>
      <w:docPartBody>
        <w:p w:rsidR="006C6465" w:rsidRDefault="0046702A">
          <w:pPr>
            <w:pStyle w:val="FE13BF21E2A34CC286D48A1793284690"/>
          </w:pPr>
          <w:r>
            <w:t xml:space="preserve">               </w:t>
          </w:r>
        </w:p>
      </w:docPartBody>
    </w:docPart>
    <w:docPart>
      <w:docPartPr>
        <w:name w:val="8DD9E6E82E3E4FBF9C7BD4096B10B06D"/>
        <w:category>
          <w:name w:val="General"/>
          <w:gallery w:val="placeholder"/>
        </w:category>
        <w:types>
          <w:type w:val="bbPlcHdr"/>
        </w:types>
        <w:behaviors>
          <w:behavior w:val="content"/>
        </w:behaviors>
        <w:guid w:val="{E06EB305-A9BF-4506-9D5E-48F11A59427A}"/>
      </w:docPartPr>
      <w:docPartBody>
        <w:p w:rsidR="006C6465" w:rsidRDefault="0046702A">
          <w:pPr>
            <w:pStyle w:val="8DD9E6E82E3E4FBF9C7BD4096B10B06D"/>
          </w:pPr>
          <w:r>
            <w:t xml:space="preserve">               </w:t>
          </w:r>
        </w:p>
      </w:docPartBody>
    </w:docPart>
    <w:docPart>
      <w:docPartPr>
        <w:name w:val="A745B40B66E543C09C35CDD20369ACA7"/>
        <w:category>
          <w:name w:val="General"/>
          <w:gallery w:val="placeholder"/>
        </w:category>
        <w:types>
          <w:type w:val="bbPlcHdr"/>
        </w:types>
        <w:behaviors>
          <w:behavior w:val="content"/>
        </w:behaviors>
        <w:guid w:val="{99E3523F-043F-4006-9DCE-14FF334385BC}"/>
      </w:docPartPr>
      <w:docPartBody>
        <w:p w:rsidR="006C6465" w:rsidRDefault="0046702A">
          <w:pPr>
            <w:pStyle w:val="A745B40B66E543C09C35CDD20369ACA7"/>
          </w:pPr>
          <w:r>
            <w:t xml:space="preserve">               </w:t>
          </w:r>
        </w:p>
      </w:docPartBody>
    </w:docPart>
    <w:docPart>
      <w:docPartPr>
        <w:name w:val="30837CE5F06A4548AFC0D42DB10AC8E8"/>
        <w:category>
          <w:name w:val="General"/>
          <w:gallery w:val="placeholder"/>
        </w:category>
        <w:types>
          <w:type w:val="bbPlcHdr"/>
        </w:types>
        <w:behaviors>
          <w:behavior w:val="content"/>
        </w:behaviors>
        <w:guid w:val="{81ED2900-25F7-4D02-B4FF-8631D16097C1}"/>
      </w:docPartPr>
      <w:docPartBody>
        <w:p w:rsidR="006C6465" w:rsidRDefault="0046702A">
          <w:pPr>
            <w:pStyle w:val="30837CE5F06A4548AFC0D42DB10AC8E8"/>
          </w:pPr>
          <w:r>
            <w:t xml:space="preserve">               </w:t>
          </w:r>
        </w:p>
      </w:docPartBody>
    </w:docPart>
    <w:docPart>
      <w:docPartPr>
        <w:name w:val="1C57E22973F34229AE82F2460551B357"/>
        <w:category>
          <w:name w:val="General"/>
          <w:gallery w:val="placeholder"/>
        </w:category>
        <w:types>
          <w:type w:val="bbPlcHdr"/>
        </w:types>
        <w:behaviors>
          <w:behavior w:val="content"/>
        </w:behaviors>
        <w:guid w:val="{0CD00A07-EFDA-431C-8D98-3C4AFC653C0D}"/>
      </w:docPartPr>
      <w:docPartBody>
        <w:p w:rsidR="006C6465" w:rsidRDefault="0046702A">
          <w:pPr>
            <w:pStyle w:val="1C57E22973F34229AE82F2460551B357"/>
          </w:pPr>
          <w:r>
            <w:rPr>
              <w:rStyle w:val="PlaceholderText"/>
            </w:rPr>
            <w:t>Enter appropriate explanation in this space or reference applicable attachment(s)</w:t>
          </w:r>
        </w:p>
      </w:docPartBody>
    </w:docPart>
    <w:docPart>
      <w:docPartPr>
        <w:name w:val="E52C1807E4BE4E289A49E78E07131B03"/>
        <w:category>
          <w:name w:val="General"/>
          <w:gallery w:val="placeholder"/>
        </w:category>
        <w:types>
          <w:type w:val="bbPlcHdr"/>
        </w:types>
        <w:behaviors>
          <w:behavior w:val="content"/>
        </w:behaviors>
        <w:guid w:val="{D1FB67FE-3303-44E7-A67A-4480DFEBFD3A}"/>
      </w:docPartPr>
      <w:docPartBody>
        <w:p w:rsidR="006C6465" w:rsidRDefault="0046702A">
          <w:pPr>
            <w:pStyle w:val="E52C1807E4BE4E289A49E78E07131B03"/>
          </w:pPr>
          <w:r>
            <w:rPr>
              <w:rStyle w:val="PlaceholderText"/>
            </w:rPr>
            <w:t>Enter appropriate explanation in this space or reference applicable attachment(s)</w:t>
          </w:r>
        </w:p>
      </w:docPartBody>
    </w:docPart>
    <w:docPart>
      <w:docPartPr>
        <w:name w:val="028842D527ED4F368C3809FF23BFF0B0"/>
        <w:category>
          <w:name w:val="General"/>
          <w:gallery w:val="placeholder"/>
        </w:category>
        <w:types>
          <w:type w:val="bbPlcHdr"/>
        </w:types>
        <w:behaviors>
          <w:behavior w:val="content"/>
        </w:behaviors>
        <w:guid w:val="{6C2B6EE4-90D3-45B9-B3D8-C6A3056DE042}"/>
      </w:docPartPr>
      <w:docPartBody>
        <w:p w:rsidR="006C6465" w:rsidRDefault="0046702A">
          <w:pPr>
            <w:pStyle w:val="028842D527ED4F368C3809FF23BFF0B0"/>
          </w:pPr>
          <w:r>
            <w:rPr>
              <w:rStyle w:val="PlaceholderText"/>
            </w:rPr>
            <w:t>Enter appropriate explanation in this space or reference applicable attachment(s)</w:t>
          </w:r>
        </w:p>
      </w:docPartBody>
    </w:docPart>
    <w:docPart>
      <w:docPartPr>
        <w:name w:val="F93B45BBC0004954A54434DDB3A31B87"/>
        <w:category>
          <w:name w:val="General"/>
          <w:gallery w:val="placeholder"/>
        </w:category>
        <w:types>
          <w:type w:val="bbPlcHdr"/>
        </w:types>
        <w:behaviors>
          <w:behavior w:val="content"/>
        </w:behaviors>
        <w:guid w:val="{6617DB35-9F38-46F3-BA20-6D79D31750EA}"/>
      </w:docPartPr>
      <w:docPartBody>
        <w:p w:rsidR="006C6465" w:rsidRDefault="0046702A">
          <w:pPr>
            <w:pStyle w:val="F93B45BBC0004954A54434DDB3A31B87"/>
          </w:pPr>
          <w:r>
            <w:rPr>
              <w:rStyle w:val="PlaceholderText"/>
            </w:rPr>
            <w:t>Enter appropriate explanation in this space or reference applicable attachment(s)</w:t>
          </w:r>
        </w:p>
      </w:docPartBody>
    </w:docPart>
    <w:docPart>
      <w:docPartPr>
        <w:name w:val="56ADD6AD3B214D0893F139A4139BF47D"/>
        <w:category>
          <w:name w:val="General"/>
          <w:gallery w:val="placeholder"/>
        </w:category>
        <w:types>
          <w:type w:val="bbPlcHdr"/>
        </w:types>
        <w:behaviors>
          <w:behavior w:val="content"/>
        </w:behaviors>
        <w:guid w:val="{9A9E4560-DA42-4A19-AC6C-634925CFF87B}"/>
      </w:docPartPr>
      <w:docPartBody>
        <w:p w:rsidR="006C6465" w:rsidRDefault="0046702A">
          <w:pPr>
            <w:pStyle w:val="56ADD6AD3B214D0893F139A4139BF47D"/>
          </w:pPr>
          <w:r>
            <w:rPr>
              <w:rStyle w:val="PlaceholderText"/>
            </w:rPr>
            <w:t>Enter appropriate explanation in this space or reference applicable attachment(s)</w:t>
          </w:r>
        </w:p>
      </w:docPartBody>
    </w:docPart>
    <w:docPart>
      <w:docPartPr>
        <w:name w:val="0FA6148C714F4594B4B940B1C6A715BC"/>
        <w:category>
          <w:name w:val="General"/>
          <w:gallery w:val="placeholder"/>
        </w:category>
        <w:types>
          <w:type w:val="bbPlcHdr"/>
        </w:types>
        <w:behaviors>
          <w:behavior w:val="content"/>
        </w:behaviors>
        <w:guid w:val="{5A484304-A08B-40E5-B890-D8CDF8F49165}"/>
      </w:docPartPr>
      <w:docPartBody>
        <w:p w:rsidR="006C6465" w:rsidRDefault="0046702A">
          <w:pPr>
            <w:pStyle w:val="0FA6148C714F4594B4B940B1C6A715BC"/>
          </w:pPr>
          <w:r>
            <w:rPr>
              <w:rStyle w:val="PlaceholderText"/>
            </w:rPr>
            <w:t>Enter appropriate explanation in this space or reference applicable attachment(s)</w:t>
          </w:r>
        </w:p>
      </w:docPartBody>
    </w:docPart>
    <w:docPart>
      <w:docPartPr>
        <w:name w:val="6863912CC9714D508F107590F4A030B1"/>
        <w:category>
          <w:name w:val="General"/>
          <w:gallery w:val="placeholder"/>
        </w:category>
        <w:types>
          <w:type w:val="bbPlcHdr"/>
        </w:types>
        <w:behaviors>
          <w:behavior w:val="content"/>
        </w:behaviors>
        <w:guid w:val="{DA2ED8ED-34F1-4144-85FE-8B27ADCE70AB}"/>
      </w:docPartPr>
      <w:docPartBody>
        <w:p w:rsidR="006C6465" w:rsidRDefault="0046702A">
          <w:pPr>
            <w:pStyle w:val="6863912CC9714D508F107590F4A030B1"/>
          </w:pPr>
          <w:r>
            <w:rPr>
              <w:rStyle w:val="PlaceholderText"/>
            </w:rPr>
            <w:t>Enter appropriate explanation in this space or reference applicable attachment(s)</w:t>
          </w:r>
        </w:p>
      </w:docPartBody>
    </w:docPart>
    <w:docPart>
      <w:docPartPr>
        <w:name w:val="EBD185F5242A4AD5AF65D0BCB9375161"/>
        <w:category>
          <w:name w:val="General"/>
          <w:gallery w:val="placeholder"/>
        </w:category>
        <w:types>
          <w:type w:val="bbPlcHdr"/>
        </w:types>
        <w:behaviors>
          <w:behavior w:val="content"/>
        </w:behaviors>
        <w:guid w:val="{4E655B5E-660A-4A7F-BC18-BAFB7E16173B}"/>
      </w:docPartPr>
      <w:docPartBody>
        <w:p w:rsidR="006C6465" w:rsidRDefault="0046702A">
          <w:pPr>
            <w:pStyle w:val="EBD185F5242A4AD5AF65D0BCB9375161"/>
          </w:pPr>
          <w:r>
            <w:rPr>
              <w:rStyle w:val="PlaceholderText"/>
            </w:rPr>
            <w:t>Enter appropriate explanation in this space or reference applicable attachment(s)</w:t>
          </w:r>
        </w:p>
      </w:docPartBody>
    </w:docPart>
    <w:docPart>
      <w:docPartPr>
        <w:name w:val="36D569EFD7874A2CA4406504923E8DEF"/>
        <w:category>
          <w:name w:val="General"/>
          <w:gallery w:val="placeholder"/>
        </w:category>
        <w:types>
          <w:type w:val="bbPlcHdr"/>
        </w:types>
        <w:behaviors>
          <w:behavior w:val="content"/>
        </w:behaviors>
        <w:guid w:val="{56633F4A-0A0A-4F66-A35D-56027D1D44CC}"/>
      </w:docPartPr>
      <w:docPartBody>
        <w:p w:rsidR="006C6465" w:rsidRDefault="0046702A">
          <w:pPr>
            <w:pStyle w:val="36D569EFD7874A2CA4406504923E8DEF"/>
          </w:pPr>
          <w:r>
            <w:rPr>
              <w:rStyle w:val="PlaceholderText"/>
            </w:rPr>
            <w:t>Enter appropriate explanation in this space or reference applicable attachment(s)</w:t>
          </w:r>
        </w:p>
      </w:docPartBody>
    </w:docPart>
    <w:docPart>
      <w:docPartPr>
        <w:name w:val="5B354C70154E446B966E587F39B06D94"/>
        <w:category>
          <w:name w:val="General"/>
          <w:gallery w:val="placeholder"/>
        </w:category>
        <w:types>
          <w:type w:val="bbPlcHdr"/>
        </w:types>
        <w:behaviors>
          <w:behavior w:val="content"/>
        </w:behaviors>
        <w:guid w:val="{0BCAC6A9-6DE6-41CD-9C5F-E02432DC2284}"/>
      </w:docPartPr>
      <w:docPartBody>
        <w:p w:rsidR="006C6465" w:rsidRDefault="0046702A">
          <w:pPr>
            <w:pStyle w:val="5B354C70154E446B966E587F39B06D94"/>
          </w:pPr>
          <w:r>
            <w:rPr>
              <w:rStyle w:val="PlaceholderText"/>
            </w:rPr>
            <w:t>Enter appropriate explanation in this space or reference applicable attachment(s)</w:t>
          </w:r>
        </w:p>
      </w:docPartBody>
    </w:docPart>
    <w:docPart>
      <w:docPartPr>
        <w:name w:val="ABC1F25B601B4F5ABBD9EA3B58712034"/>
        <w:category>
          <w:name w:val="General"/>
          <w:gallery w:val="placeholder"/>
        </w:category>
        <w:types>
          <w:type w:val="bbPlcHdr"/>
        </w:types>
        <w:behaviors>
          <w:behavior w:val="content"/>
        </w:behaviors>
        <w:guid w:val="{D28EA259-4591-473A-A1B1-DF90A0154164}"/>
      </w:docPartPr>
      <w:docPartBody>
        <w:p w:rsidR="006C6465" w:rsidRDefault="0046702A">
          <w:pPr>
            <w:pStyle w:val="ABC1F25B601B4F5ABBD9EA3B58712034"/>
          </w:pPr>
          <w:r>
            <w:rPr>
              <w:rStyle w:val="PlaceholderText"/>
            </w:rPr>
            <w:t>Enter appropriate explanation in this space or reference applicable attachment(s)</w:t>
          </w:r>
        </w:p>
      </w:docPartBody>
    </w:docPart>
    <w:docPart>
      <w:docPartPr>
        <w:name w:val="B590762107DA4759A6938246F1DC9241"/>
        <w:category>
          <w:name w:val="General"/>
          <w:gallery w:val="placeholder"/>
        </w:category>
        <w:types>
          <w:type w:val="bbPlcHdr"/>
        </w:types>
        <w:behaviors>
          <w:behavior w:val="content"/>
        </w:behaviors>
        <w:guid w:val="{7F9B30F5-AD47-43B5-9605-F5535495F1DC}"/>
      </w:docPartPr>
      <w:docPartBody>
        <w:p w:rsidR="006C6465" w:rsidRDefault="0046702A">
          <w:pPr>
            <w:pStyle w:val="B590762107DA4759A6938246F1DC9241"/>
          </w:pPr>
          <w:r>
            <w:rPr>
              <w:rStyle w:val="PlaceholderText"/>
            </w:rPr>
            <w:t>Enter appropriate explanation in this space or reference applicable attachment(s)</w:t>
          </w:r>
        </w:p>
      </w:docPartBody>
    </w:docPart>
    <w:docPart>
      <w:docPartPr>
        <w:name w:val="9D687FC59C414A198C99B753B32D9B55"/>
        <w:category>
          <w:name w:val="General"/>
          <w:gallery w:val="placeholder"/>
        </w:category>
        <w:types>
          <w:type w:val="bbPlcHdr"/>
        </w:types>
        <w:behaviors>
          <w:behavior w:val="content"/>
        </w:behaviors>
        <w:guid w:val="{B5F74F54-B124-42E3-9561-71A52A9CC04A}"/>
      </w:docPartPr>
      <w:docPartBody>
        <w:p w:rsidR="006C6465" w:rsidRDefault="0046702A">
          <w:pPr>
            <w:pStyle w:val="9D687FC59C414A198C99B753B32D9B55"/>
          </w:pPr>
          <w:r>
            <w:rPr>
              <w:rStyle w:val="PlaceholderText"/>
            </w:rPr>
            <w:t>Enter appropriate explanation in this space or reference applicable attachment(s)</w:t>
          </w:r>
        </w:p>
      </w:docPartBody>
    </w:docPart>
    <w:docPart>
      <w:docPartPr>
        <w:name w:val="06D48738011847D5B4514C73D6B4F8FD"/>
        <w:category>
          <w:name w:val="General"/>
          <w:gallery w:val="placeholder"/>
        </w:category>
        <w:types>
          <w:type w:val="bbPlcHdr"/>
        </w:types>
        <w:behaviors>
          <w:behavior w:val="content"/>
        </w:behaviors>
        <w:guid w:val="{343D55CE-08C2-4A43-AB96-619F8D3619A7}"/>
      </w:docPartPr>
      <w:docPartBody>
        <w:p w:rsidR="006C6465" w:rsidRDefault="0046702A">
          <w:pPr>
            <w:pStyle w:val="06D48738011847D5B4514C73D6B4F8FD"/>
          </w:pPr>
          <w:r>
            <w:rPr>
              <w:rStyle w:val="PlaceholderText"/>
            </w:rPr>
            <w:t>Enter appropriate explanation in this space or reference applicable attachment(s)</w:t>
          </w:r>
        </w:p>
      </w:docPartBody>
    </w:docPart>
    <w:docPart>
      <w:docPartPr>
        <w:name w:val="30D673377F044EA999E72BDACD24C241"/>
        <w:category>
          <w:name w:val="General"/>
          <w:gallery w:val="placeholder"/>
        </w:category>
        <w:types>
          <w:type w:val="bbPlcHdr"/>
        </w:types>
        <w:behaviors>
          <w:behavior w:val="content"/>
        </w:behaviors>
        <w:guid w:val="{22C48F3C-3881-423D-8BE8-C3EDCC28D7ED}"/>
      </w:docPartPr>
      <w:docPartBody>
        <w:p w:rsidR="006C6465" w:rsidRDefault="0046702A">
          <w:pPr>
            <w:pStyle w:val="30D673377F044EA999E72BDACD24C241"/>
          </w:pPr>
          <w:r>
            <w:rPr>
              <w:rStyle w:val="PlaceholderText"/>
            </w:rPr>
            <w:t>Enter appropriate explanation in this space or reference applicable attachment(s)</w:t>
          </w:r>
        </w:p>
      </w:docPartBody>
    </w:docPart>
    <w:docPart>
      <w:docPartPr>
        <w:name w:val="2CB2E41B9857417F8048C97877C9F59E"/>
        <w:category>
          <w:name w:val="General"/>
          <w:gallery w:val="placeholder"/>
        </w:category>
        <w:types>
          <w:type w:val="bbPlcHdr"/>
        </w:types>
        <w:behaviors>
          <w:behavior w:val="content"/>
        </w:behaviors>
        <w:guid w:val="{FD1F9192-F4FD-4287-8BFF-CC503F534952}"/>
      </w:docPartPr>
      <w:docPartBody>
        <w:p w:rsidR="006C6465" w:rsidRDefault="0046702A">
          <w:pPr>
            <w:pStyle w:val="2CB2E41B9857417F8048C97877C9F59E"/>
          </w:pPr>
          <w:r>
            <w:rPr>
              <w:rStyle w:val="PlaceholderText"/>
            </w:rPr>
            <w:t>Enter appropriate explanation in this space or reference applicable attachment(s)</w:t>
          </w:r>
        </w:p>
      </w:docPartBody>
    </w:docPart>
    <w:docPart>
      <w:docPartPr>
        <w:name w:val="0074700615C343F09425BF798B4D1B10"/>
        <w:category>
          <w:name w:val="General"/>
          <w:gallery w:val="placeholder"/>
        </w:category>
        <w:types>
          <w:type w:val="bbPlcHdr"/>
        </w:types>
        <w:behaviors>
          <w:behavior w:val="content"/>
        </w:behaviors>
        <w:guid w:val="{CE691155-9187-4150-9827-23EC192A2A7A}"/>
      </w:docPartPr>
      <w:docPartBody>
        <w:p w:rsidR="006C6465" w:rsidRDefault="0046702A">
          <w:pPr>
            <w:pStyle w:val="0074700615C343F09425BF798B4D1B10"/>
          </w:pPr>
          <w:r>
            <w:rPr>
              <w:rStyle w:val="PlaceholderText"/>
            </w:rPr>
            <w:t>Enter appropriate explanation in this space or reference applicable attachment(s)</w:t>
          </w:r>
        </w:p>
      </w:docPartBody>
    </w:docPart>
    <w:docPart>
      <w:docPartPr>
        <w:name w:val="434083408E1A4554AEF27A0A3C474F91"/>
        <w:category>
          <w:name w:val="General"/>
          <w:gallery w:val="placeholder"/>
        </w:category>
        <w:types>
          <w:type w:val="bbPlcHdr"/>
        </w:types>
        <w:behaviors>
          <w:behavior w:val="content"/>
        </w:behaviors>
        <w:guid w:val="{F39B03F5-B23B-4B30-A20F-60EF3D7FFA3E}"/>
      </w:docPartPr>
      <w:docPartBody>
        <w:p w:rsidR="006C6465" w:rsidRDefault="0046702A">
          <w:pPr>
            <w:pStyle w:val="434083408E1A4554AEF27A0A3C474F91"/>
          </w:pPr>
          <w:r>
            <w:rPr>
              <w:rStyle w:val="PlaceholderText"/>
            </w:rPr>
            <w:t>Enter appropriate explanation in this space or reference applicable attachment(s)</w:t>
          </w:r>
        </w:p>
      </w:docPartBody>
    </w:docPart>
    <w:docPart>
      <w:docPartPr>
        <w:name w:val="DF9CEAE06AB14928A9896146C2F6D871"/>
        <w:category>
          <w:name w:val="General"/>
          <w:gallery w:val="placeholder"/>
        </w:category>
        <w:types>
          <w:type w:val="bbPlcHdr"/>
        </w:types>
        <w:behaviors>
          <w:behavior w:val="content"/>
        </w:behaviors>
        <w:guid w:val="{C74E3945-D427-42FA-9734-7B9D852FA784}"/>
      </w:docPartPr>
      <w:docPartBody>
        <w:p w:rsidR="006C6465" w:rsidRDefault="0046702A">
          <w:pPr>
            <w:pStyle w:val="DF9CEAE06AB14928A9896146C2F6D871"/>
          </w:pPr>
          <w:r>
            <w:rPr>
              <w:rStyle w:val="PlaceholderText"/>
            </w:rPr>
            <w:t>Enter appropriate explanation in this space or reference applicable attachment(s)</w:t>
          </w:r>
        </w:p>
      </w:docPartBody>
    </w:docPart>
    <w:docPart>
      <w:docPartPr>
        <w:name w:val="3678B0ABF8E543D49554F7321EB1621E"/>
        <w:category>
          <w:name w:val="General"/>
          <w:gallery w:val="placeholder"/>
        </w:category>
        <w:types>
          <w:type w:val="bbPlcHdr"/>
        </w:types>
        <w:behaviors>
          <w:behavior w:val="content"/>
        </w:behaviors>
        <w:guid w:val="{C60DCF5A-FCEC-4ADB-B530-334D8C2B380F}"/>
      </w:docPartPr>
      <w:docPartBody>
        <w:p w:rsidR="006C6465" w:rsidRDefault="0046702A">
          <w:pPr>
            <w:pStyle w:val="3678B0ABF8E543D49554F7321EB1621E"/>
          </w:pPr>
          <w:r>
            <w:rPr>
              <w:rStyle w:val="PlaceholderText"/>
            </w:rPr>
            <w:t>Enter appropriate explanation in this space or reference applicable attachment(s)</w:t>
          </w:r>
        </w:p>
      </w:docPartBody>
    </w:docPart>
    <w:docPart>
      <w:docPartPr>
        <w:name w:val="F0B5D7E49CD3498EBB4C6896095D4ED2"/>
        <w:category>
          <w:name w:val="General"/>
          <w:gallery w:val="placeholder"/>
        </w:category>
        <w:types>
          <w:type w:val="bbPlcHdr"/>
        </w:types>
        <w:behaviors>
          <w:behavior w:val="content"/>
        </w:behaviors>
        <w:guid w:val="{97B74D26-B688-4618-85C2-B26E6F9046A9}"/>
      </w:docPartPr>
      <w:docPartBody>
        <w:p w:rsidR="006C6465" w:rsidRDefault="0046702A">
          <w:pPr>
            <w:pStyle w:val="F0B5D7E49CD3498EBB4C6896095D4ED2"/>
          </w:pPr>
          <w:r>
            <w:rPr>
              <w:rStyle w:val="PlaceholderText"/>
            </w:rPr>
            <w:t>Enter appropriate explanation in this space or reference applicable attachment(s)</w:t>
          </w:r>
        </w:p>
      </w:docPartBody>
    </w:docPart>
    <w:docPart>
      <w:docPartPr>
        <w:name w:val="9A2B1E0F212F4C7F9A45910B718F982B"/>
        <w:category>
          <w:name w:val="General"/>
          <w:gallery w:val="placeholder"/>
        </w:category>
        <w:types>
          <w:type w:val="bbPlcHdr"/>
        </w:types>
        <w:behaviors>
          <w:behavior w:val="content"/>
        </w:behaviors>
        <w:guid w:val="{C330100E-B194-424F-8217-2AB174267E2D}"/>
      </w:docPartPr>
      <w:docPartBody>
        <w:p w:rsidR="006C6465" w:rsidRDefault="0046702A">
          <w:pPr>
            <w:pStyle w:val="9A2B1E0F212F4C7F9A45910B718F982B"/>
          </w:pPr>
          <w:r>
            <w:rPr>
              <w:rStyle w:val="PlaceholderText"/>
            </w:rPr>
            <w:t>Enter appropriate explanation in this space or reference applicable attachment(s)</w:t>
          </w:r>
        </w:p>
      </w:docPartBody>
    </w:docPart>
    <w:docPart>
      <w:docPartPr>
        <w:name w:val="AC763F770F5B4309A928381F7BC44911"/>
        <w:category>
          <w:name w:val="General"/>
          <w:gallery w:val="placeholder"/>
        </w:category>
        <w:types>
          <w:type w:val="bbPlcHdr"/>
        </w:types>
        <w:behaviors>
          <w:behavior w:val="content"/>
        </w:behaviors>
        <w:guid w:val="{92769BE2-D721-47F8-9A63-66EF64D7D579}"/>
      </w:docPartPr>
      <w:docPartBody>
        <w:p w:rsidR="006C6465" w:rsidRDefault="0046702A">
          <w:pPr>
            <w:pStyle w:val="AC763F770F5B4309A928381F7BC44911"/>
          </w:pPr>
          <w:r>
            <w:rPr>
              <w:rStyle w:val="PlaceholderText"/>
            </w:rPr>
            <w:t>Enter appropriate explanation in this space or reference applicable attachment(s)</w:t>
          </w:r>
        </w:p>
      </w:docPartBody>
    </w:docPart>
    <w:docPart>
      <w:docPartPr>
        <w:name w:val="96DAF076481D424094E84E361769278C"/>
        <w:category>
          <w:name w:val="General"/>
          <w:gallery w:val="placeholder"/>
        </w:category>
        <w:types>
          <w:type w:val="bbPlcHdr"/>
        </w:types>
        <w:behaviors>
          <w:behavior w:val="content"/>
        </w:behaviors>
        <w:guid w:val="{1FA58B6F-2CDE-4050-AC70-68C67AD045DD}"/>
      </w:docPartPr>
      <w:docPartBody>
        <w:p w:rsidR="006C6465" w:rsidRDefault="0046702A">
          <w:pPr>
            <w:pStyle w:val="96DAF076481D424094E84E361769278C"/>
          </w:pPr>
          <w:r>
            <w:rPr>
              <w:rStyle w:val="PlaceholderText"/>
            </w:rPr>
            <w:t>Enter appropriate explanation in this space or reference applicable attachment(s)</w:t>
          </w:r>
        </w:p>
      </w:docPartBody>
    </w:docPart>
    <w:docPart>
      <w:docPartPr>
        <w:name w:val="88A72C5DFB0E4BE3BC1D763D1C4CF7EB"/>
        <w:category>
          <w:name w:val="General"/>
          <w:gallery w:val="placeholder"/>
        </w:category>
        <w:types>
          <w:type w:val="bbPlcHdr"/>
        </w:types>
        <w:behaviors>
          <w:behavior w:val="content"/>
        </w:behaviors>
        <w:guid w:val="{C9ABF68C-C62D-4809-BAFC-853027A36010}"/>
      </w:docPartPr>
      <w:docPartBody>
        <w:p w:rsidR="006C6465" w:rsidRDefault="0046702A">
          <w:pPr>
            <w:pStyle w:val="88A72C5DFB0E4BE3BC1D763D1C4CF7EB"/>
          </w:pPr>
          <w:r>
            <w:rPr>
              <w:rStyle w:val="PlaceholderText"/>
            </w:rPr>
            <w:t>Enter appropriate explanation in this space or reference applicable attachment(s)</w:t>
          </w:r>
        </w:p>
      </w:docPartBody>
    </w:docPart>
    <w:docPart>
      <w:docPartPr>
        <w:name w:val="81B4AB3BEE924E41A9A821A0DD6AD411"/>
        <w:category>
          <w:name w:val="General"/>
          <w:gallery w:val="placeholder"/>
        </w:category>
        <w:types>
          <w:type w:val="bbPlcHdr"/>
        </w:types>
        <w:behaviors>
          <w:behavior w:val="content"/>
        </w:behaviors>
        <w:guid w:val="{BEC60A87-C790-4AB2-B6A7-B3CF45136A38}"/>
      </w:docPartPr>
      <w:docPartBody>
        <w:p w:rsidR="006C6465" w:rsidRDefault="0046702A">
          <w:pPr>
            <w:pStyle w:val="81B4AB3BEE924E41A9A821A0DD6AD411"/>
          </w:pPr>
          <w:r>
            <w:rPr>
              <w:rStyle w:val="PlaceholderText"/>
            </w:rPr>
            <w:t>Enter appropriate explanation in this space or reference applicable attachment(s)</w:t>
          </w:r>
        </w:p>
      </w:docPartBody>
    </w:docPart>
    <w:docPart>
      <w:docPartPr>
        <w:name w:val="5BACA4A12DC04CF9B54E551D49EC353F"/>
        <w:category>
          <w:name w:val="General"/>
          <w:gallery w:val="placeholder"/>
        </w:category>
        <w:types>
          <w:type w:val="bbPlcHdr"/>
        </w:types>
        <w:behaviors>
          <w:behavior w:val="content"/>
        </w:behaviors>
        <w:guid w:val="{940AC192-8503-47D3-AC68-925286FED651}"/>
      </w:docPartPr>
      <w:docPartBody>
        <w:p w:rsidR="006C6465" w:rsidRDefault="0046702A">
          <w:pPr>
            <w:pStyle w:val="5BACA4A12DC04CF9B54E551D49EC353F"/>
          </w:pPr>
          <w:r>
            <w:rPr>
              <w:rStyle w:val="PlaceholderText"/>
            </w:rPr>
            <w:t>Enter appropriate explanation in this space or reference applicable attachment(s)</w:t>
          </w:r>
        </w:p>
      </w:docPartBody>
    </w:docPart>
    <w:docPart>
      <w:docPartPr>
        <w:name w:val="613A87FEAFBC4195A2D84528DDDD2342"/>
        <w:category>
          <w:name w:val="General"/>
          <w:gallery w:val="placeholder"/>
        </w:category>
        <w:types>
          <w:type w:val="bbPlcHdr"/>
        </w:types>
        <w:behaviors>
          <w:behavior w:val="content"/>
        </w:behaviors>
        <w:guid w:val="{2261F62F-60DB-400F-9953-DB894F9DC837}"/>
      </w:docPartPr>
      <w:docPartBody>
        <w:p w:rsidR="006C6465" w:rsidRDefault="0046702A">
          <w:pPr>
            <w:pStyle w:val="613A87FEAFBC4195A2D84528DDDD2342"/>
          </w:pPr>
          <w:r>
            <w:rPr>
              <w:rStyle w:val="PlaceholderText"/>
            </w:rPr>
            <w:t>Enter appropriate explanation in this space or reference applicable attachment(s)</w:t>
          </w:r>
        </w:p>
      </w:docPartBody>
    </w:docPart>
    <w:docPart>
      <w:docPartPr>
        <w:name w:val="1BD40AA38182451F9A117A875B403490"/>
        <w:category>
          <w:name w:val="General"/>
          <w:gallery w:val="placeholder"/>
        </w:category>
        <w:types>
          <w:type w:val="bbPlcHdr"/>
        </w:types>
        <w:behaviors>
          <w:behavior w:val="content"/>
        </w:behaviors>
        <w:guid w:val="{87F0B893-FE0E-41A2-B1BC-A7A5CD44830C}"/>
      </w:docPartPr>
      <w:docPartBody>
        <w:p w:rsidR="006C6465" w:rsidRDefault="0046702A">
          <w:pPr>
            <w:pStyle w:val="1BD40AA38182451F9A117A875B403490"/>
          </w:pPr>
          <w:r>
            <w:rPr>
              <w:rStyle w:val="PlaceholderText"/>
            </w:rPr>
            <w:t xml:space="preserve">       </w:t>
          </w:r>
        </w:p>
      </w:docPartBody>
    </w:docPart>
    <w:docPart>
      <w:docPartPr>
        <w:name w:val="2CD8C69E836446069F1DED5984AF2CA7"/>
        <w:category>
          <w:name w:val="General"/>
          <w:gallery w:val="placeholder"/>
        </w:category>
        <w:types>
          <w:type w:val="bbPlcHdr"/>
        </w:types>
        <w:behaviors>
          <w:behavior w:val="content"/>
        </w:behaviors>
        <w:guid w:val="{AA6036FD-77CB-41E9-9317-05DE525AA745}"/>
      </w:docPartPr>
      <w:docPartBody>
        <w:p w:rsidR="006C6465" w:rsidRDefault="0046702A">
          <w:pPr>
            <w:pStyle w:val="2CD8C69E836446069F1DED5984AF2CA7"/>
          </w:pPr>
          <w:r>
            <w:rPr>
              <w:rStyle w:val="PlaceholderText"/>
            </w:rPr>
            <w:t xml:space="preserve">       </w:t>
          </w:r>
        </w:p>
      </w:docPartBody>
    </w:docPart>
    <w:docPart>
      <w:docPartPr>
        <w:name w:val="339ED967BFF9410B9AAEC7D56B4D67F6"/>
        <w:category>
          <w:name w:val="General"/>
          <w:gallery w:val="placeholder"/>
        </w:category>
        <w:types>
          <w:type w:val="bbPlcHdr"/>
        </w:types>
        <w:behaviors>
          <w:behavior w:val="content"/>
        </w:behaviors>
        <w:guid w:val="{DBD57DF1-993D-473C-93CF-7CE32FE0ABAA}"/>
      </w:docPartPr>
      <w:docPartBody>
        <w:p w:rsidR="006C6465" w:rsidRDefault="0046702A">
          <w:pPr>
            <w:pStyle w:val="339ED967BFF9410B9AAEC7D56B4D67F6"/>
          </w:pPr>
          <w:r>
            <w:rPr>
              <w:rStyle w:val="PlaceholderText"/>
            </w:rPr>
            <w:t xml:space="preserve">       </w:t>
          </w:r>
        </w:p>
      </w:docPartBody>
    </w:docPart>
    <w:docPart>
      <w:docPartPr>
        <w:name w:val="C54357C90A9B4A378713873C7054989C"/>
        <w:category>
          <w:name w:val="General"/>
          <w:gallery w:val="placeholder"/>
        </w:category>
        <w:types>
          <w:type w:val="bbPlcHdr"/>
        </w:types>
        <w:behaviors>
          <w:behavior w:val="content"/>
        </w:behaviors>
        <w:guid w:val="{3ECEB793-A950-47D8-882A-F6E9FE99866F}"/>
      </w:docPartPr>
      <w:docPartBody>
        <w:p w:rsidR="006C6465" w:rsidRDefault="0046702A">
          <w:pPr>
            <w:pStyle w:val="C54357C90A9B4A378713873C7054989C"/>
          </w:pPr>
          <w:r>
            <w:rPr>
              <w:rStyle w:val="PlaceholderText"/>
            </w:rPr>
            <w:t xml:space="preserve">       </w:t>
          </w:r>
        </w:p>
      </w:docPartBody>
    </w:docPart>
    <w:docPart>
      <w:docPartPr>
        <w:name w:val="D0BB00C8BDB24F3EA775D8661CDA50DC"/>
        <w:category>
          <w:name w:val="General"/>
          <w:gallery w:val="placeholder"/>
        </w:category>
        <w:types>
          <w:type w:val="bbPlcHdr"/>
        </w:types>
        <w:behaviors>
          <w:behavior w:val="content"/>
        </w:behaviors>
        <w:guid w:val="{4BF88834-0CB2-4AA4-9C53-36BEA4CCF93E}"/>
      </w:docPartPr>
      <w:docPartBody>
        <w:p w:rsidR="006C6465" w:rsidRDefault="0046702A">
          <w:pPr>
            <w:pStyle w:val="D0BB00C8BDB24F3EA775D8661CDA50DC"/>
          </w:pPr>
          <w:r>
            <w:rPr>
              <w:rStyle w:val="PlaceholderText"/>
            </w:rPr>
            <w:t xml:space="preserve">       </w:t>
          </w:r>
        </w:p>
      </w:docPartBody>
    </w:docPart>
    <w:docPart>
      <w:docPartPr>
        <w:name w:val="C1A9D92FBB9749CC95BD04FAC34DACD1"/>
        <w:category>
          <w:name w:val="General"/>
          <w:gallery w:val="placeholder"/>
        </w:category>
        <w:types>
          <w:type w:val="bbPlcHdr"/>
        </w:types>
        <w:behaviors>
          <w:behavior w:val="content"/>
        </w:behaviors>
        <w:guid w:val="{2354B40A-BBD5-4501-A214-7F8904FE1258}"/>
      </w:docPartPr>
      <w:docPartBody>
        <w:p w:rsidR="006C6465" w:rsidRDefault="0046702A">
          <w:pPr>
            <w:pStyle w:val="C1A9D92FBB9749CC95BD04FAC34DACD1"/>
          </w:pPr>
          <w:r>
            <w:rPr>
              <w:rStyle w:val="PlaceholderText"/>
            </w:rPr>
            <w:t xml:space="preserve">       </w:t>
          </w:r>
        </w:p>
      </w:docPartBody>
    </w:docPart>
    <w:docPart>
      <w:docPartPr>
        <w:name w:val="B24A3FEF0CA54C40BA0002CE5B183F61"/>
        <w:category>
          <w:name w:val="General"/>
          <w:gallery w:val="placeholder"/>
        </w:category>
        <w:types>
          <w:type w:val="bbPlcHdr"/>
        </w:types>
        <w:behaviors>
          <w:behavior w:val="content"/>
        </w:behaviors>
        <w:guid w:val="{3E29B93F-9BA8-4745-8335-D245489AD685}"/>
      </w:docPartPr>
      <w:docPartBody>
        <w:p w:rsidR="006C6465" w:rsidRDefault="0046702A">
          <w:pPr>
            <w:pStyle w:val="B24A3FEF0CA54C40BA0002CE5B183F61"/>
          </w:pPr>
          <w:r>
            <w:rPr>
              <w:rStyle w:val="PlaceholderText"/>
            </w:rPr>
            <w:t xml:space="preserve">       </w:t>
          </w:r>
        </w:p>
      </w:docPartBody>
    </w:docPart>
    <w:docPart>
      <w:docPartPr>
        <w:name w:val="BBDABE61480F44488AC72C41D11538B5"/>
        <w:category>
          <w:name w:val="General"/>
          <w:gallery w:val="placeholder"/>
        </w:category>
        <w:types>
          <w:type w:val="bbPlcHdr"/>
        </w:types>
        <w:behaviors>
          <w:behavior w:val="content"/>
        </w:behaviors>
        <w:guid w:val="{0C235894-6536-4C28-A5E7-64842517F510}"/>
      </w:docPartPr>
      <w:docPartBody>
        <w:p w:rsidR="006C6465" w:rsidRDefault="0046702A">
          <w:pPr>
            <w:pStyle w:val="BBDABE61480F44488AC72C41D11538B5"/>
          </w:pPr>
          <w:r>
            <w:rPr>
              <w:rStyle w:val="PlaceholderText"/>
            </w:rPr>
            <w:t xml:space="preserve">       </w:t>
          </w:r>
        </w:p>
      </w:docPartBody>
    </w:docPart>
    <w:docPart>
      <w:docPartPr>
        <w:name w:val="3059E53ED60E411EBF7D2BB0AFE9F59E"/>
        <w:category>
          <w:name w:val="General"/>
          <w:gallery w:val="placeholder"/>
        </w:category>
        <w:types>
          <w:type w:val="bbPlcHdr"/>
        </w:types>
        <w:behaviors>
          <w:behavior w:val="content"/>
        </w:behaviors>
        <w:guid w:val="{1E51C554-3686-4F61-8A91-C4DAB41702B5}"/>
      </w:docPartPr>
      <w:docPartBody>
        <w:p w:rsidR="006C6465" w:rsidRDefault="0046702A">
          <w:pPr>
            <w:pStyle w:val="3059E53ED60E411EBF7D2BB0AFE9F59E"/>
          </w:pPr>
          <w:r>
            <w:rPr>
              <w:rStyle w:val="PlaceholderText"/>
            </w:rPr>
            <w:t>Enter appropriate explanation in this space or reference applicable attachment(s)</w:t>
          </w:r>
        </w:p>
      </w:docPartBody>
    </w:docPart>
    <w:docPart>
      <w:docPartPr>
        <w:name w:val="0F2ADF43904645D8A3749D575C88BE44"/>
        <w:category>
          <w:name w:val="General"/>
          <w:gallery w:val="placeholder"/>
        </w:category>
        <w:types>
          <w:type w:val="bbPlcHdr"/>
        </w:types>
        <w:behaviors>
          <w:behavior w:val="content"/>
        </w:behaviors>
        <w:guid w:val="{18B4DF53-FC4B-4DF8-AF39-2AB16751FB09}"/>
      </w:docPartPr>
      <w:docPartBody>
        <w:p w:rsidR="006C6465" w:rsidRDefault="0046702A">
          <w:pPr>
            <w:pStyle w:val="0F2ADF43904645D8A3749D575C88BE44"/>
          </w:pPr>
          <w:r>
            <w:rPr>
              <w:rStyle w:val="PlaceholderText"/>
            </w:rPr>
            <w:t>Enter appropriate explanation in this space or reference applicable attachment(s)</w:t>
          </w:r>
        </w:p>
      </w:docPartBody>
    </w:docPart>
    <w:docPart>
      <w:docPartPr>
        <w:name w:val="245A0039A79C43DDA1EDE5BA143CC83C"/>
        <w:category>
          <w:name w:val="General"/>
          <w:gallery w:val="placeholder"/>
        </w:category>
        <w:types>
          <w:type w:val="bbPlcHdr"/>
        </w:types>
        <w:behaviors>
          <w:behavior w:val="content"/>
        </w:behaviors>
        <w:guid w:val="{57FCBA64-6B52-4EE2-9136-27438084F6C8}"/>
      </w:docPartPr>
      <w:docPartBody>
        <w:p w:rsidR="006C6465" w:rsidRDefault="0046702A">
          <w:pPr>
            <w:pStyle w:val="245A0039A79C43DDA1EDE5BA143CC83C"/>
          </w:pPr>
          <w:r>
            <w:rPr>
              <w:rStyle w:val="PlaceholderText"/>
            </w:rPr>
            <w:t>Enter appropriate explanation in this space or reference applicable attachment(s)</w:t>
          </w:r>
        </w:p>
      </w:docPartBody>
    </w:docPart>
    <w:docPart>
      <w:docPartPr>
        <w:name w:val="8957B0B15BAF4F62816D8DF5A9827664"/>
        <w:category>
          <w:name w:val="General"/>
          <w:gallery w:val="placeholder"/>
        </w:category>
        <w:types>
          <w:type w:val="bbPlcHdr"/>
        </w:types>
        <w:behaviors>
          <w:behavior w:val="content"/>
        </w:behaviors>
        <w:guid w:val="{A49A8519-01DF-4A24-BB39-B5FF633C1621}"/>
      </w:docPartPr>
      <w:docPartBody>
        <w:p w:rsidR="006C6465" w:rsidRDefault="0046702A">
          <w:pPr>
            <w:pStyle w:val="8957B0B15BAF4F62816D8DF5A9827664"/>
          </w:pPr>
          <w:r>
            <w:rPr>
              <w:rStyle w:val="PlaceholderText"/>
            </w:rPr>
            <w:t>Enter appropriate explanation in this space or reference applicable attachment(s)</w:t>
          </w:r>
        </w:p>
      </w:docPartBody>
    </w:docPart>
    <w:docPart>
      <w:docPartPr>
        <w:name w:val="74BB870768AA4CE8BB38837A69FB7A06"/>
        <w:category>
          <w:name w:val="General"/>
          <w:gallery w:val="placeholder"/>
        </w:category>
        <w:types>
          <w:type w:val="bbPlcHdr"/>
        </w:types>
        <w:behaviors>
          <w:behavior w:val="content"/>
        </w:behaviors>
        <w:guid w:val="{5B2CAFBC-39DF-42FF-BB67-7F4FA235403A}"/>
      </w:docPartPr>
      <w:docPartBody>
        <w:p w:rsidR="006C6465" w:rsidRDefault="0046702A">
          <w:pPr>
            <w:pStyle w:val="74BB870768AA4CE8BB38837A69FB7A06"/>
          </w:pPr>
          <w:r>
            <w:rPr>
              <w:rStyle w:val="PlaceholderText"/>
            </w:rPr>
            <w:t>Enter appropriate explanation in this space or reference applicable attachment(s)</w:t>
          </w:r>
        </w:p>
      </w:docPartBody>
    </w:docPart>
    <w:docPart>
      <w:docPartPr>
        <w:name w:val="BD1D2C3AB9A947FC8AEB4AD082D05655"/>
        <w:category>
          <w:name w:val="General"/>
          <w:gallery w:val="placeholder"/>
        </w:category>
        <w:types>
          <w:type w:val="bbPlcHdr"/>
        </w:types>
        <w:behaviors>
          <w:behavior w:val="content"/>
        </w:behaviors>
        <w:guid w:val="{35CFEF5C-631F-4534-BA49-C64E7606E0CB}"/>
      </w:docPartPr>
      <w:docPartBody>
        <w:p w:rsidR="006C6465" w:rsidRDefault="0046702A">
          <w:pPr>
            <w:pStyle w:val="BD1D2C3AB9A947FC8AEB4AD082D05655"/>
          </w:pPr>
          <w:r>
            <w:rPr>
              <w:rStyle w:val="PlaceholderText"/>
            </w:rPr>
            <w:t>Enter appropriate explanation in this space or reference applicable attachment(s)</w:t>
          </w:r>
        </w:p>
      </w:docPartBody>
    </w:docPart>
    <w:docPart>
      <w:docPartPr>
        <w:name w:val="5AB47C909230411586E982B5087FADFF"/>
        <w:category>
          <w:name w:val="General"/>
          <w:gallery w:val="placeholder"/>
        </w:category>
        <w:types>
          <w:type w:val="bbPlcHdr"/>
        </w:types>
        <w:behaviors>
          <w:behavior w:val="content"/>
        </w:behaviors>
        <w:guid w:val="{3BAC6BB9-06D6-4E8B-AB91-C02A2596E3BF}"/>
      </w:docPartPr>
      <w:docPartBody>
        <w:p w:rsidR="006C6465" w:rsidRDefault="0046702A">
          <w:pPr>
            <w:pStyle w:val="5AB47C909230411586E982B5087FADFF"/>
          </w:pPr>
          <w:r>
            <w:rPr>
              <w:rStyle w:val="PlaceholderText"/>
            </w:rPr>
            <w:t>Enter appropriate explanation in this space or reference applicable attachment(s)</w:t>
          </w:r>
        </w:p>
      </w:docPartBody>
    </w:docPart>
    <w:docPart>
      <w:docPartPr>
        <w:name w:val="F4C43DCA010B4FB786EA88FA4A424081"/>
        <w:category>
          <w:name w:val="General"/>
          <w:gallery w:val="placeholder"/>
        </w:category>
        <w:types>
          <w:type w:val="bbPlcHdr"/>
        </w:types>
        <w:behaviors>
          <w:behavior w:val="content"/>
        </w:behaviors>
        <w:guid w:val="{68190FBC-44FD-409A-819D-CB0E7B1FE31F}"/>
      </w:docPartPr>
      <w:docPartBody>
        <w:p w:rsidR="006C6465" w:rsidRDefault="0046702A" w:rsidP="0046702A">
          <w:pPr>
            <w:pStyle w:val="F4C43DCA010B4FB786EA88FA4A424081"/>
          </w:pPr>
          <w:r>
            <w:rPr>
              <w:rStyle w:val="PlaceholderText"/>
            </w:rPr>
            <w:t>Enter appropriate explanation in this space or reference applicable attachment(s)</w:t>
          </w:r>
        </w:p>
      </w:docPartBody>
    </w:docPart>
    <w:docPart>
      <w:docPartPr>
        <w:name w:val="C9D50851C3D240EFA871600B2FEC4454"/>
        <w:category>
          <w:name w:val="General"/>
          <w:gallery w:val="placeholder"/>
        </w:category>
        <w:types>
          <w:type w:val="bbPlcHdr"/>
        </w:types>
        <w:behaviors>
          <w:behavior w:val="content"/>
        </w:behaviors>
        <w:guid w:val="{D0B5F5E6-9758-4C1B-BF4C-F3DF1E56556C}"/>
      </w:docPartPr>
      <w:docPartBody>
        <w:p w:rsidR="006C6465" w:rsidRDefault="0046702A" w:rsidP="0046702A">
          <w:pPr>
            <w:pStyle w:val="C9D50851C3D240EFA871600B2FEC4454"/>
          </w:pPr>
          <w:r>
            <w:rPr>
              <w:rStyle w:val="PlaceholderText"/>
            </w:rPr>
            <w:t>Enter appropriate explanation in this space or reference applicable attachment(s)</w:t>
          </w:r>
        </w:p>
      </w:docPartBody>
    </w:docPart>
    <w:docPart>
      <w:docPartPr>
        <w:name w:val="EC81D0E2394A41B3B38583AC9BC576BA"/>
        <w:category>
          <w:name w:val="General"/>
          <w:gallery w:val="placeholder"/>
        </w:category>
        <w:types>
          <w:type w:val="bbPlcHdr"/>
        </w:types>
        <w:behaviors>
          <w:behavior w:val="content"/>
        </w:behaviors>
        <w:guid w:val="{E5A57E93-710C-472F-9A58-C708D43A4902}"/>
      </w:docPartPr>
      <w:docPartBody>
        <w:p w:rsidR="006C6465" w:rsidRDefault="006C6465" w:rsidP="006C6465">
          <w:pPr>
            <w:pStyle w:val="EC81D0E2394A41B3B38583AC9BC576BA"/>
          </w:pPr>
          <w:r>
            <w:rPr>
              <w:rStyle w:val="PlaceholderText"/>
            </w:rPr>
            <w:t>Enter appropriate explanation in this space or reference applicable attachment(s)</w:t>
          </w:r>
        </w:p>
      </w:docPartBody>
    </w:docPart>
    <w:docPart>
      <w:docPartPr>
        <w:name w:val="078DBCBAF4984E2B9B6918CD8D12E7D6"/>
        <w:category>
          <w:name w:val="General"/>
          <w:gallery w:val="placeholder"/>
        </w:category>
        <w:types>
          <w:type w:val="bbPlcHdr"/>
        </w:types>
        <w:behaviors>
          <w:behavior w:val="content"/>
        </w:behaviors>
        <w:guid w:val="{7B73DF7B-64A2-49EF-90C5-2564AAB6D441}"/>
      </w:docPartPr>
      <w:docPartBody>
        <w:p w:rsidR="00F7415A" w:rsidRDefault="006C6465" w:rsidP="006C6465">
          <w:pPr>
            <w:pStyle w:val="078DBCBAF4984E2B9B6918CD8D12E7D6"/>
          </w:pPr>
          <w:r>
            <w:rPr>
              <w:rStyle w:val="PlaceholderText"/>
            </w:rPr>
            <w:t>Enter appropriate explanation in this space or reference applicable attachment(s)</w:t>
          </w:r>
        </w:p>
      </w:docPartBody>
    </w:docPart>
    <w:docPart>
      <w:docPartPr>
        <w:name w:val="68D8ED2CDD7C4BE1AB26C81B850EC086"/>
        <w:category>
          <w:name w:val="General"/>
          <w:gallery w:val="placeholder"/>
        </w:category>
        <w:types>
          <w:type w:val="bbPlcHdr"/>
        </w:types>
        <w:behaviors>
          <w:behavior w:val="content"/>
        </w:behaviors>
        <w:guid w:val="{9E57B384-F325-4C3C-A1D9-B739FCF1669F}"/>
      </w:docPartPr>
      <w:docPartBody>
        <w:p w:rsidR="00F7415A" w:rsidRDefault="006C6465" w:rsidP="006C6465">
          <w:pPr>
            <w:pStyle w:val="68D8ED2CDD7C4BE1AB26C81B850EC086"/>
          </w:pPr>
          <w:r>
            <w:rPr>
              <w:rStyle w:val="PlaceholderText"/>
            </w:rPr>
            <w:t>Enter appropriate explanation in this space or reference applicable attachment(s)</w:t>
          </w:r>
        </w:p>
      </w:docPartBody>
    </w:docPart>
    <w:docPart>
      <w:docPartPr>
        <w:name w:val="CA8B209A1DC249B39C70799531BD5CEA"/>
        <w:category>
          <w:name w:val="General"/>
          <w:gallery w:val="placeholder"/>
        </w:category>
        <w:types>
          <w:type w:val="bbPlcHdr"/>
        </w:types>
        <w:behaviors>
          <w:behavior w:val="content"/>
        </w:behaviors>
        <w:guid w:val="{E5537C45-3222-411D-BE17-68EE56B6CAA8}"/>
      </w:docPartPr>
      <w:docPartBody>
        <w:p w:rsidR="00F7415A" w:rsidRDefault="006C6465" w:rsidP="006C6465">
          <w:pPr>
            <w:pStyle w:val="CA8B209A1DC249B39C70799531BD5CEA"/>
          </w:pPr>
          <w:r>
            <w:rPr>
              <w:rStyle w:val="PlaceholderText"/>
            </w:rPr>
            <w:t>Enter appropriate explanation in this space or reference applicable attachment(s)</w:t>
          </w:r>
        </w:p>
      </w:docPartBody>
    </w:docPart>
    <w:docPart>
      <w:docPartPr>
        <w:name w:val="47FC150306664E56A10F3527A8A64A91"/>
        <w:category>
          <w:name w:val="General"/>
          <w:gallery w:val="placeholder"/>
        </w:category>
        <w:types>
          <w:type w:val="bbPlcHdr"/>
        </w:types>
        <w:behaviors>
          <w:behavior w:val="content"/>
        </w:behaviors>
        <w:guid w:val="{1A206162-0A97-4218-9EC8-B2AB45D95A99}"/>
      </w:docPartPr>
      <w:docPartBody>
        <w:p w:rsidR="00F7415A" w:rsidRDefault="006C6465" w:rsidP="006C6465">
          <w:pPr>
            <w:pStyle w:val="47FC150306664E56A10F3527A8A64A91"/>
          </w:pPr>
          <w:r>
            <w:rPr>
              <w:rStyle w:val="PlaceholderText"/>
            </w:rPr>
            <w:t>Enter appropriate explanation in this space or reference applicable attachment(s)</w:t>
          </w:r>
        </w:p>
      </w:docPartBody>
    </w:docPart>
    <w:docPart>
      <w:docPartPr>
        <w:name w:val="8B604F009F6140FCA6A5D8FE191C8644"/>
        <w:category>
          <w:name w:val="General"/>
          <w:gallery w:val="placeholder"/>
        </w:category>
        <w:types>
          <w:type w:val="bbPlcHdr"/>
        </w:types>
        <w:behaviors>
          <w:behavior w:val="content"/>
        </w:behaviors>
        <w:guid w:val="{49E2B2C8-7F08-4C1C-86CB-132499FB866E}"/>
      </w:docPartPr>
      <w:docPartBody>
        <w:p w:rsidR="00F7415A" w:rsidRDefault="006C6465" w:rsidP="006C6465">
          <w:pPr>
            <w:pStyle w:val="8B604F009F6140FCA6A5D8FE191C8644"/>
          </w:pPr>
          <w:r>
            <w:rPr>
              <w:rStyle w:val="PlaceholderText"/>
            </w:rPr>
            <w:t>Enter appropriate explanation in this space or reference applicable attachment(s)</w:t>
          </w:r>
        </w:p>
      </w:docPartBody>
    </w:docPart>
    <w:docPart>
      <w:docPartPr>
        <w:name w:val="15D62F6AAB7E44C18839A2140F9DFDE3"/>
        <w:category>
          <w:name w:val="General"/>
          <w:gallery w:val="placeholder"/>
        </w:category>
        <w:types>
          <w:type w:val="bbPlcHdr"/>
        </w:types>
        <w:behaviors>
          <w:behavior w:val="content"/>
        </w:behaviors>
        <w:guid w:val="{B2E06654-B379-46F6-91BE-24B6444DB328}"/>
      </w:docPartPr>
      <w:docPartBody>
        <w:p w:rsidR="00F7415A" w:rsidRDefault="006C6465" w:rsidP="006C6465">
          <w:pPr>
            <w:pStyle w:val="15D62F6AAB7E44C18839A2140F9DFDE3"/>
          </w:pPr>
          <w:r>
            <w:rPr>
              <w:rStyle w:val="PlaceholderText"/>
            </w:rPr>
            <w:t>Enter appropriate explanation in this space or reference applicable attachment(s)</w:t>
          </w:r>
        </w:p>
      </w:docPartBody>
    </w:docPart>
    <w:docPart>
      <w:docPartPr>
        <w:name w:val="54A61F64230147F19594F4BD9CA8C563"/>
        <w:category>
          <w:name w:val="General"/>
          <w:gallery w:val="placeholder"/>
        </w:category>
        <w:types>
          <w:type w:val="bbPlcHdr"/>
        </w:types>
        <w:behaviors>
          <w:behavior w:val="content"/>
        </w:behaviors>
        <w:guid w:val="{095F0E02-8007-4037-9C97-564F65EAB49B}"/>
      </w:docPartPr>
      <w:docPartBody>
        <w:p w:rsidR="00F7415A" w:rsidRDefault="006C6465" w:rsidP="006C6465">
          <w:pPr>
            <w:pStyle w:val="54A61F64230147F19594F4BD9CA8C563"/>
          </w:pPr>
          <w:r>
            <w:rPr>
              <w:rStyle w:val="PlaceholderText"/>
            </w:rPr>
            <w:t>Enter appropriate explanation in this space or reference applicable attachment(s)</w:t>
          </w:r>
        </w:p>
      </w:docPartBody>
    </w:docPart>
    <w:docPart>
      <w:docPartPr>
        <w:name w:val="3D00E18399004F968F73C9D47C42EBBC"/>
        <w:category>
          <w:name w:val="General"/>
          <w:gallery w:val="placeholder"/>
        </w:category>
        <w:types>
          <w:type w:val="bbPlcHdr"/>
        </w:types>
        <w:behaviors>
          <w:behavior w:val="content"/>
        </w:behaviors>
        <w:guid w:val="{B156B569-5C45-4218-A69C-5FE9288492F2}"/>
      </w:docPartPr>
      <w:docPartBody>
        <w:p w:rsidR="00F7415A" w:rsidRDefault="006C6465" w:rsidP="006C6465">
          <w:pPr>
            <w:pStyle w:val="3D00E18399004F968F73C9D47C42EBBC"/>
          </w:pPr>
          <w:r>
            <w:rPr>
              <w:rStyle w:val="PlaceholderText"/>
            </w:rPr>
            <w:t>Enter appropriate explanation in this space or reference applicable attachment(s)</w:t>
          </w:r>
        </w:p>
      </w:docPartBody>
    </w:docPart>
    <w:docPart>
      <w:docPartPr>
        <w:name w:val="7D46309167034B7F9EF06ED61BA603B7"/>
        <w:category>
          <w:name w:val="General"/>
          <w:gallery w:val="placeholder"/>
        </w:category>
        <w:types>
          <w:type w:val="bbPlcHdr"/>
        </w:types>
        <w:behaviors>
          <w:behavior w:val="content"/>
        </w:behaviors>
        <w:guid w:val="{1A9AA9BB-B1A0-4DEC-95DB-C097117F3638}"/>
      </w:docPartPr>
      <w:docPartBody>
        <w:p w:rsidR="00F7415A" w:rsidRDefault="006C6465" w:rsidP="006C6465">
          <w:pPr>
            <w:pStyle w:val="7D46309167034B7F9EF06ED61BA603B7"/>
          </w:pPr>
          <w:r>
            <w:rPr>
              <w:rStyle w:val="PlaceholderText"/>
            </w:rPr>
            <w:t>Enter appropriate explanation in this space or reference applicable attachment(s)</w:t>
          </w:r>
        </w:p>
      </w:docPartBody>
    </w:docPart>
    <w:docPart>
      <w:docPartPr>
        <w:name w:val="4FFA0C84005E42EAA8F3A84999AA9E58"/>
        <w:category>
          <w:name w:val="General"/>
          <w:gallery w:val="placeholder"/>
        </w:category>
        <w:types>
          <w:type w:val="bbPlcHdr"/>
        </w:types>
        <w:behaviors>
          <w:behavior w:val="content"/>
        </w:behaviors>
        <w:guid w:val="{1B28356C-019A-49DE-AFDA-CC3FC5CA57A5}"/>
      </w:docPartPr>
      <w:docPartBody>
        <w:p w:rsidR="00F7415A" w:rsidRDefault="006C6465" w:rsidP="006C6465">
          <w:pPr>
            <w:pStyle w:val="4FFA0C84005E42EAA8F3A84999AA9E58"/>
          </w:pPr>
          <w:r>
            <w:rPr>
              <w:rStyle w:val="PlaceholderText"/>
            </w:rPr>
            <w:t>Enter appropriate explanation in this space or reference applicable attachment(s)</w:t>
          </w:r>
        </w:p>
      </w:docPartBody>
    </w:docPart>
    <w:docPart>
      <w:docPartPr>
        <w:name w:val="C920BFD605654062B2C54E12FF642855"/>
        <w:category>
          <w:name w:val="General"/>
          <w:gallery w:val="placeholder"/>
        </w:category>
        <w:types>
          <w:type w:val="bbPlcHdr"/>
        </w:types>
        <w:behaviors>
          <w:behavior w:val="content"/>
        </w:behaviors>
        <w:guid w:val="{5CF60352-6737-4677-8825-9EABBF993874}"/>
      </w:docPartPr>
      <w:docPartBody>
        <w:p w:rsidR="00F7415A" w:rsidRDefault="006C6465" w:rsidP="006C6465">
          <w:pPr>
            <w:pStyle w:val="C920BFD605654062B2C54E12FF642855"/>
          </w:pPr>
          <w:r>
            <w:rPr>
              <w:rStyle w:val="PlaceholderText"/>
            </w:rPr>
            <w:t>Enter appropriate explanation in this space or reference applicable attachment(s)</w:t>
          </w:r>
        </w:p>
      </w:docPartBody>
    </w:docPart>
    <w:docPart>
      <w:docPartPr>
        <w:name w:val="466F25F55E3C47B286998AB25F0AD327"/>
        <w:category>
          <w:name w:val="General"/>
          <w:gallery w:val="placeholder"/>
        </w:category>
        <w:types>
          <w:type w:val="bbPlcHdr"/>
        </w:types>
        <w:behaviors>
          <w:behavior w:val="content"/>
        </w:behaviors>
        <w:guid w:val="{BD6DD20C-ACDD-42CE-95B7-3256759A98D1}"/>
      </w:docPartPr>
      <w:docPartBody>
        <w:p w:rsidR="00F7415A" w:rsidRDefault="006C6465" w:rsidP="006C6465">
          <w:pPr>
            <w:pStyle w:val="466F25F55E3C47B286998AB25F0AD327"/>
          </w:pPr>
          <w:r>
            <w:rPr>
              <w:rStyle w:val="PlaceholderText"/>
            </w:rPr>
            <w:t>Enter appropriate explanation in this space or reference applicable attachment(s)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02A"/>
    <w:rsid w:val="0046702A"/>
    <w:rsid w:val="006C6465"/>
    <w:rsid w:val="00F74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6465"/>
    <w:rPr>
      <w:color w:val="808080"/>
    </w:rPr>
  </w:style>
  <w:style w:type="paragraph" w:customStyle="1" w:styleId="A10E9C5F9A7C4943A642DD02D4D37B1A">
    <w:name w:val="A10E9C5F9A7C4943A642DD02D4D37B1A"/>
  </w:style>
  <w:style w:type="paragraph" w:customStyle="1" w:styleId="B4589B0D9A4841909FDEBB52E0F3E992">
    <w:name w:val="B4589B0D9A4841909FDEBB52E0F3E992"/>
  </w:style>
  <w:style w:type="paragraph" w:customStyle="1" w:styleId="2E4A4C22BB114D44A0330634B3530236">
    <w:name w:val="2E4A4C22BB114D44A0330634B3530236"/>
  </w:style>
  <w:style w:type="paragraph" w:customStyle="1" w:styleId="C8BE282051A04FC9BA19F1CBB553C16C">
    <w:name w:val="C8BE282051A04FC9BA19F1CBB553C16C"/>
  </w:style>
  <w:style w:type="paragraph" w:customStyle="1" w:styleId="A5452551381140A893889BD0867D8AFF">
    <w:name w:val="A5452551381140A893889BD0867D8AFF"/>
  </w:style>
  <w:style w:type="paragraph" w:customStyle="1" w:styleId="8C12D6E38B824B12ACDE3AE82EFB668C">
    <w:name w:val="8C12D6E38B824B12ACDE3AE82EFB668C"/>
  </w:style>
  <w:style w:type="paragraph" w:customStyle="1" w:styleId="CE9836855F6F4C8A950C3C871CC37C27">
    <w:name w:val="CE9836855F6F4C8A950C3C871CC37C27"/>
  </w:style>
  <w:style w:type="paragraph" w:customStyle="1" w:styleId="1CD89062BD6B4347BBC01639D8E342F0">
    <w:name w:val="1CD89062BD6B4347BBC01639D8E342F0"/>
  </w:style>
  <w:style w:type="paragraph" w:customStyle="1" w:styleId="64FE8561571344D5973ACEA574C3F77A">
    <w:name w:val="64FE8561571344D5973ACEA574C3F77A"/>
  </w:style>
  <w:style w:type="paragraph" w:customStyle="1" w:styleId="7DBCFC1D74E34B23859D5F4968C5CBC0">
    <w:name w:val="7DBCFC1D74E34B23859D5F4968C5CBC0"/>
  </w:style>
  <w:style w:type="paragraph" w:customStyle="1" w:styleId="767BD270628442E1AF10A0E31F637681">
    <w:name w:val="767BD270628442E1AF10A0E31F637681"/>
  </w:style>
  <w:style w:type="paragraph" w:customStyle="1" w:styleId="2CAC8742BDA14F92B3F390D845BF89E3">
    <w:name w:val="2CAC8742BDA14F92B3F390D845BF89E3"/>
  </w:style>
  <w:style w:type="paragraph" w:customStyle="1" w:styleId="17DAD24DB92C43A4AD638E74AA9CDA8A">
    <w:name w:val="17DAD24DB92C43A4AD638E74AA9CDA8A"/>
  </w:style>
  <w:style w:type="paragraph" w:customStyle="1" w:styleId="B21EB9E962DF4431B55F657980C278A2">
    <w:name w:val="B21EB9E962DF4431B55F657980C278A2"/>
  </w:style>
  <w:style w:type="paragraph" w:customStyle="1" w:styleId="9E041B31A5584829B1EBB9278F1D6C42">
    <w:name w:val="9E041B31A5584829B1EBB9278F1D6C42"/>
  </w:style>
  <w:style w:type="paragraph" w:customStyle="1" w:styleId="2DC74C0D0B1B4E5CAC4CFC3AB925FE6A">
    <w:name w:val="2DC74C0D0B1B4E5CAC4CFC3AB925FE6A"/>
  </w:style>
  <w:style w:type="paragraph" w:customStyle="1" w:styleId="DE51C027233C4ED9AF7345246CA01454">
    <w:name w:val="DE51C027233C4ED9AF7345246CA01454"/>
  </w:style>
  <w:style w:type="paragraph" w:customStyle="1" w:styleId="DFA742652EB948668C79DE2FE2F9B684">
    <w:name w:val="DFA742652EB948668C79DE2FE2F9B684"/>
  </w:style>
  <w:style w:type="paragraph" w:customStyle="1" w:styleId="1E0C641335AB4B97A793B0E4EF08F213">
    <w:name w:val="1E0C641335AB4B97A793B0E4EF08F213"/>
  </w:style>
  <w:style w:type="paragraph" w:customStyle="1" w:styleId="FBEF2222689544DDB9592FBF798660D6">
    <w:name w:val="FBEF2222689544DDB9592FBF798660D6"/>
  </w:style>
  <w:style w:type="paragraph" w:customStyle="1" w:styleId="47C74CA441A74C37B3C481FA25ACE57F">
    <w:name w:val="47C74CA441A74C37B3C481FA25ACE57F"/>
  </w:style>
  <w:style w:type="paragraph" w:customStyle="1" w:styleId="FD9B9EECE3F547388BD58067D4D6D2B3">
    <w:name w:val="FD9B9EECE3F547388BD58067D4D6D2B3"/>
  </w:style>
  <w:style w:type="paragraph" w:customStyle="1" w:styleId="31201EACC8CC4E2B874579FBDA8BE7D5">
    <w:name w:val="31201EACC8CC4E2B874579FBDA8BE7D5"/>
  </w:style>
  <w:style w:type="paragraph" w:customStyle="1" w:styleId="F57B000944CD4FFABA1D15855897D2E1">
    <w:name w:val="F57B000944CD4FFABA1D15855897D2E1"/>
  </w:style>
  <w:style w:type="paragraph" w:customStyle="1" w:styleId="BA6256B422CC4A269315A029898F5A0D">
    <w:name w:val="BA6256B422CC4A269315A029898F5A0D"/>
  </w:style>
  <w:style w:type="paragraph" w:customStyle="1" w:styleId="5014380C02584CFE9DF84FFA0FEA61F9">
    <w:name w:val="5014380C02584CFE9DF84FFA0FEA61F9"/>
  </w:style>
  <w:style w:type="paragraph" w:customStyle="1" w:styleId="3F4A188C5B3846AD83540AF1603387B8">
    <w:name w:val="3F4A188C5B3846AD83540AF1603387B8"/>
  </w:style>
  <w:style w:type="paragraph" w:customStyle="1" w:styleId="885DDE0740154A20A1505A7C26F392E1">
    <w:name w:val="885DDE0740154A20A1505A7C26F392E1"/>
  </w:style>
  <w:style w:type="paragraph" w:customStyle="1" w:styleId="8FCA7E6D088B407581D850BFC3351F76">
    <w:name w:val="8FCA7E6D088B407581D850BFC3351F76"/>
  </w:style>
  <w:style w:type="paragraph" w:customStyle="1" w:styleId="21C927EE762E47B98EACEC9B6E4FE778">
    <w:name w:val="21C927EE762E47B98EACEC9B6E4FE778"/>
  </w:style>
  <w:style w:type="paragraph" w:customStyle="1" w:styleId="F5F24EC941BE45A098B89AF0E98CA1DC">
    <w:name w:val="F5F24EC941BE45A098B89AF0E98CA1DC"/>
  </w:style>
  <w:style w:type="paragraph" w:customStyle="1" w:styleId="E3AE2CCAD77348BD9D40BA20059C901B">
    <w:name w:val="E3AE2CCAD77348BD9D40BA20059C901B"/>
  </w:style>
  <w:style w:type="paragraph" w:customStyle="1" w:styleId="97E452B60BF94CF8B1B705971B7F9B74">
    <w:name w:val="97E452B60BF94CF8B1B705971B7F9B74"/>
  </w:style>
  <w:style w:type="paragraph" w:customStyle="1" w:styleId="26B8FAD901374078A5CA1137F8DC446C">
    <w:name w:val="26B8FAD901374078A5CA1137F8DC446C"/>
  </w:style>
  <w:style w:type="paragraph" w:customStyle="1" w:styleId="C6254E348463442F8F9719F9AB23F264">
    <w:name w:val="C6254E348463442F8F9719F9AB23F264"/>
  </w:style>
  <w:style w:type="paragraph" w:customStyle="1" w:styleId="631CADD677A744319ACD54B3909FA779">
    <w:name w:val="631CADD677A744319ACD54B3909FA779"/>
  </w:style>
  <w:style w:type="paragraph" w:customStyle="1" w:styleId="0503BB312DB7434298DB7B7338EF9DA6">
    <w:name w:val="0503BB312DB7434298DB7B7338EF9DA6"/>
  </w:style>
  <w:style w:type="paragraph" w:customStyle="1" w:styleId="57C7D8DD984A444A9FB438A88E45C191">
    <w:name w:val="57C7D8DD984A444A9FB438A88E45C191"/>
  </w:style>
  <w:style w:type="paragraph" w:customStyle="1" w:styleId="903C59E7F46A411FB9FE611ED8A1E27E">
    <w:name w:val="903C59E7F46A411FB9FE611ED8A1E27E"/>
  </w:style>
  <w:style w:type="paragraph" w:customStyle="1" w:styleId="5871DB5F8FD84B8A82CCB8CD6DF71D3A">
    <w:name w:val="5871DB5F8FD84B8A82CCB8CD6DF71D3A"/>
  </w:style>
  <w:style w:type="paragraph" w:customStyle="1" w:styleId="C46E91E08CBB4F6BAF07200756431464">
    <w:name w:val="C46E91E08CBB4F6BAF07200756431464"/>
  </w:style>
  <w:style w:type="paragraph" w:customStyle="1" w:styleId="FA4191561A244B08B15E79D0B1911736">
    <w:name w:val="FA4191561A244B08B15E79D0B1911736"/>
  </w:style>
  <w:style w:type="paragraph" w:customStyle="1" w:styleId="6EF5D9C0AD1A4C8F827E670F374767CE">
    <w:name w:val="6EF5D9C0AD1A4C8F827E670F374767CE"/>
  </w:style>
  <w:style w:type="paragraph" w:customStyle="1" w:styleId="CD0274071FFA43A8956BC91A767C94F1">
    <w:name w:val="CD0274071FFA43A8956BC91A767C94F1"/>
  </w:style>
  <w:style w:type="paragraph" w:customStyle="1" w:styleId="43A1299CD3F340F09F5567B29D085A5D">
    <w:name w:val="43A1299CD3F340F09F5567B29D085A5D"/>
  </w:style>
  <w:style w:type="paragraph" w:customStyle="1" w:styleId="1C17CCE963044FE1A734F1685A0DE74B">
    <w:name w:val="1C17CCE963044FE1A734F1685A0DE74B"/>
  </w:style>
  <w:style w:type="paragraph" w:customStyle="1" w:styleId="29BE517C8E1243368FA76EB2193F2D88">
    <w:name w:val="29BE517C8E1243368FA76EB2193F2D88"/>
  </w:style>
  <w:style w:type="paragraph" w:customStyle="1" w:styleId="918AB5A81240419F80DA2A155B3A4966">
    <w:name w:val="918AB5A81240419F80DA2A155B3A4966"/>
  </w:style>
  <w:style w:type="paragraph" w:customStyle="1" w:styleId="4F9764A21D2E4630BCA7DDD32C4FAD62">
    <w:name w:val="4F9764A21D2E4630BCA7DDD32C4FAD62"/>
  </w:style>
  <w:style w:type="paragraph" w:customStyle="1" w:styleId="78636C87D6FC47CEA53AD06813240EBB">
    <w:name w:val="78636C87D6FC47CEA53AD06813240EBB"/>
  </w:style>
  <w:style w:type="paragraph" w:customStyle="1" w:styleId="EAC6C8EE6EA44FDAB0FE2D2B79FE23C9">
    <w:name w:val="EAC6C8EE6EA44FDAB0FE2D2B79FE23C9"/>
  </w:style>
  <w:style w:type="paragraph" w:customStyle="1" w:styleId="39EB30F5297F4B7B8D880A25FEE11154">
    <w:name w:val="39EB30F5297F4B7B8D880A25FEE11154"/>
  </w:style>
  <w:style w:type="paragraph" w:customStyle="1" w:styleId="6956CE577B9C4A98B07458CFE1B44E9A">
    <w:name w:val="6956CE577B9C4A98B07458CFE1B44E9A"/>
  </w:style>
  <w:style w:type="paragraph" w:customStyle="1" w:styleId="EC4C38EDF1F84E3BB21411E426DBF023">
    <w:name w:val="EC4C38EDF1F84E3BB21411E426DBF023"/>
  </w:style>
  <w:style w:type="paragraph" w:customStyle="1" w:styleId="CD9B81300D4343738D4816A7E239E19B">
    <w:name w:val="CD9B81300D4343738D4816A7E239E19B"/>
  </w:style>
  <w:style w:type="paragraph" w:customStyle="1" w:styleId="C4F2DF0C502A461AAFF64F62916644BD">
    <w:name w:val="C4F2DF0C502A461AAFF64F62916644BD"/>
  </w:style>
  <w:style w:type="paragraph" w:customStyle="1" w:styleId="6F80BE7CC86B49C780F257B026C7BBEF">
    <w:name w:val="6F80BE7CC86B49C780F257B026C7BBEF"/>
  </w:style>
  <w:style w:type="paragraph" w:customStyle="1" w:styleId="21148F7AC9FF4D29AC171591AC2A9AB0">
    <w:name w:val="21148F7AC9FF4D29AC171591AC2A9AB0"/>
  </w:style>
  <w:style w:type="paragraph" w:customStyle="1" w:styleId="9875904FAE3B479387D6912EF857AC07">
    <w:name w:val="9875904FAE3B479387D6912EF857AC07"/>
  </w:style>
  <w:style w:type="paragraph" w:customStyle="1" w:styleId="727EF359E2D74043B07754F8DD85DBD6">
    <w:name w:val="727EF359E2D74043B07754F8DD85DBD6"/>
  </w:style>
  <w:style w:type="paragraph" w:customStyle="1" w:styleId="8071FF9536CE4E1199237508EE7751B8">
    <w:name w:val="8071FF9536CE4E1199237508EE7751B8"/>
  </w:style>
  <w:style w:type="paragraph" w:customStyle="1" w:styleId="9B8C66374C9D4758AF49525383EEA287">
    <w:name w:val="9B8C66374C9D4758AF49525383EEA287"/>
  </w:style>
  <w:style w:type="paragraph" w:customStyle="1" w:styleId="210272ED7DE6475AAD63EFA4F14278EF">
    <w:name w:val="210272ED7DE6475AAD63EFA4F14278EF"/>
  </w:style>
  <w:style w:type="paragraph" w:customStyle="1" w:styleId="0C620EFB4AEE497CB27B8C807F30C0E0">
    <w:name w:val="0C620EFB4AEE497CB27B8C807F30C0E0"/>
  </w:style>
  <w:style w:type="paragraph" w:customStyle="1" w:styleId="E0F964911BCC4E34A74B4DF5B6360F71">
    <w:name w:val="E0F964911BCC4E34A74B4DF5B6360F71"/>
  </w:style>
  <w:style w:type="paragraph" w:customStyle="1" w:styleId="3A83FFEE643340B2B48B197D0CC6F305">
    <w:name w:val="3A83FFEE643340B2B48B197D0CC6F305"/>
  </w:style>
  <w:style w:type="paragraph" w:customStyle="1" w:styleId="1EFFC073F8E04C19A2C03CA6E777BB2B">
    <w:name w:val="1EFFC073F8E04C19A2C03CA6E777BB2B"/>
  </w:style>
  <w:style w:type="paragraph" w:customStyle="1" w:styleId="CD66752CD957445B91ADE6D6F96B7635">
    <w:name w:val="CD66752CD957445B91ADE6D6F96B7635"/>
  </w:style>
  <w:style w:type="paragraph" w:customStyle="1" w:styleId="36F45BA3FFF046F0A3143A17261E1AC5">
    <w:name w:val="36F45BA3FFF046F0A3143A17261E1AC5"/>
  </w:style>
  <w:style w:type="paragraph" w:customStyle="1" w:styleId="2D6D894E98F949CAB2EFE5A9C1348424">
    <w:name w:val="2D6D894E98F949CAB2EFE5A9C1348424"/>
  </w:style>
  <w:style w:type="paragraph" w:customStyle="1" w:styleId="403184D65AD14D1DA29673AF88F2A128">
    <w:name w:val="403184D65AD14D1DA29673AF88F2A128"/>
  </w:style>
  <w:style w:type="paragraph" w:customStyle="1" w:styleId="7DD7EEBD569F471D94CF948C56E9674D">
    <w:name w:val="7DD7EEBD569F471D94CF948C56E9674D"/>
  </w:style>
  <w:style w:type="paragraph" w:customStyle="1" w:styleId="6F51D7C4400F4F72862A3BDB2B9AE64B">
    <w:name w:val="6F51D7C4400F4F72862A3BDB2B9AE64B"/>
  </w:style>
  <w:style w:type="paragraph" w:customStyle="1" w:styleId="308905BF6F384FFF8D28B38A62F6CE13">
    <w:name w:val="308905BF6F384FFF8D28B38A62F6CE13"/>
  </w:style>
  <w:style w:type="paragraph" w:customStyle="1" w:styleId="351FBF2D93DB413684EC75F147827F13">
    <w:name w:val="351FBF2D93DB413684EC75F147827F13"/>
  </w:style>
  <w:style w:type="paragraph" w:customStyle="1" w:styleId="4B189F8C75C94F27B1D7843B4C5BC74D">
    <w:name w:val="4B189F8C75C94F27B1D7843B4C5BC74D"/>
  </w:style>
  <w:style w:type="paragraph" w:customStyle="1" w:styleId="856ACD38CE9D4831944A293C336CE5B1">
    <w:name w:val="856ACD38CE9D4831944A293C336CE5B1"/>
  </w:style>
  <w:style w:type="paragraph" w:customStyle="1" w:styleId="47E80AC0152B42049C98F1AB875668F8">
    <w:name w:val="47E80AC0152B42049C98F1AB875668F8"/>
  </w:style>
  <w:style w:type="paragraph" w:customStyle="1" w:styleId="098A9F2555024319ADCF27E406D0610C">
    <w:name w:val="098A9F2555024319ADCF27E406D0610C"/>
  </w:style>
  <w:style w:type="paragraph" w:customStyle="1" w:styleId="198323AA15BC415382EB71E999F49443">
    <w:name w:val="198323AA15BC415382EB71E999F49443"/>
  </w:style>
  <w:style w:type="paragraph" w:customStyle="1" w:styleId="EB0E892615E14E6591927977E665B1CF">
    <w:name w:val="EB0E892615E14E6591927977E665B1CF"/>
  </w:style>
  <w:style w:type="paragraph" w:customStyle="1" w:styleId="642447899863487CA2CD1DF09C7FFCCF">
    <w:name w:val="642447899863487CA2CD1DF09C7FFCCF"/>
  </w:style>
  <w:style w:type="paragraph" w:customStyle="1" w:styleId="AEDB6BB551654B3AAF158574FC8DFE0C">
    <w:name w:val="AEDB6BB551654B3AAF158574FC8DFE0C"/>
  </w:style>
  <w:style w:type="paragraph" w:customStyle="1" w:styleId="96816759108842D79E00778F6158820B">
    <w:name w:val="96816759108842D79E00778F6158820B"/>
  </w:style>
  <w:style w:type="paragraph" w:customStyle="1" w:styleId="A4594C119BE24E1083843464C196BF4C">
    <w:name w:val="A4594C119BE24E1083843464C196BF4C"/>
  </w:style>
  <w:style w:type="paragraph" w:customStyle="1" w:styleId="225EA630E994454CA20B223AB64D1586">
    <w:name w:val="225EA630E994454CA20B223AB64D1586"/>
  </w:style>
  <w:style w:type="paragraph" w:customStyle="1" w:styleId="8905A96350684A56BB88CA265DFC2B22">
    <w:name w:val="8905A96350684A56BB88CA265DFC2B22"/>
  </w:style>
  <w:style w:type="paragraph" w:customStyle="1" w:styleId="7B404E6514EE4785B39C858BB43B8998">
    <w:name w:val="7B404E6514EE4785B39C858BB43B8998"/>
  </w:style>
  <w:style w:type="paragraph" w:customStyle="1" w:styleId="C8FA99E33ABC48289E76064C80906342">
    <w:name w:val="C8FA99E33ABC48289E76064C80906342"/>
  </w:style>
  <w:style w:type="paragraph" w:customStyle="1" w:styleId="855DBC7C871F4524AE10ECD8D8640387">
    <w:name w:val="855DBC7C871F4524AE10ECD8D8640387"/>
  </w:style>
  <w:style w:type="paragraph" w:customStyle="1" w:styleId="0AB67FB7D53D4A1BBFC7F6E3FCD46502">
    <w:name w:val="0AB67FB7D53D4A1BBFC7F6E3FCD46502"/>
  </w:style>
  <w:style w:type="paragraph" w:customStyle="1" w:styleId="236444533ADC4311B563D32EFF68F34F">
    <w:name w:val="236444533ADC4311B563D32EFF68F34F"/>
  </w:style>
  <w:style w:type="paragraph" w:customStyle="1" w:styleId="C0C1DA9A89974E4A90E1E9710A5FCD91">
    <w:name w:val="C0C1DA9A89974E4A90E1E9710A5FCD91"/>
  </w:style>
  <w:style w:type="paragraph" w:customStyle="1" w:styleId="6F12CFD070E1405BA4B524DB9E81C5C3">
    <w:name w:val="6F12CFD070E1405BA4B524DB9E81C5C3"/>
  </w:style>
  <w:style w:type="paragraph" w:customStyle="1" w:styleId="668ECCEFF6E34955AE13F56DF0BCAC08">
    <w:name w:val="668ECCEFF6E34955AE13F56DF0BCAC08"/>
  </w:style>
  <w:style w:type="paragraph" w:customStyle="1" w:styleId="22957EA81F0C42B9B3B3E112521B54C6">
    <w:name w:val="22957EA81F0C42B9B3B3E112521B54C6"/>
  </w:style>
  <w:style w:type="paragraph" w:customStyle="1" w:styleId="91F19DD231324E008067A949FAEFA25A">
    <w:name w:val="91F19DD231324E008067A949FAEFA25A"/>
  </w:style>
  <w:style w:type="paragraph" w:customStyle="1" w:styleId="7F3D77F3D7B4416FB4D86FC20202D41E">
    <w:name w:val="7F3D77F3D7B4416FB4D86FC20202D41E"/>
  </w:style>
  <w:style w:type="paragraph" w:customStyle="1" w:styleId="4E56E701A31248ECA718CC184BF5E25E">
    <w:name w:val="4E56E701A31248ECA718CC184BF5E25E"/>
  </w:style>
  <w:style w:type="paragraph" w:customStyle="1" w:styleId="9B32A7AD53D54A65A16FE4145222C962">
    <w:name w:val="9B32A7AD53D54A65A16FE4145222C962"/>
  </w:style>
  <w:style w:type="paragraph" w:customStyle="1" w:styleId="4C7E2A9CAEEC46EC837F7DB3CC2387EF">
    <w:name w:val="4C7E2A9CAEEC46EC837F7DB3CC2387EF"/>
  </w:style>
  <w:style w:type="paragraph" w:customStyle="1" w:styleId="FE13BF21E2A34CC286D48A1793284690">
    <w:name w:val="FE13BF21E2A34CC286D48A1793284690"/>
  </w:style>
  <w:style w:type="paragraph" w:customStyle="1" w:styleId="8DD9E6E82E3E4FBF9C7BD4096B10B06D">
    <w:name w:val="8DD9E6E82E3E4FBF9C7BD4096B10B06D"/>
  </w:style>
  <w:style w:type="paragraph" w:customStyle="1" w:styleId="A745B40B66E543C09C35CDD20369ACA7">
    <w:name w:val="A745B40B66E543C09C35CDD20369ACA7"/>
  </w:style>
  <w:style w:type="paragraph" w:customStyle="1" w:styleId="30837CE5F06A4548AFC0D42DB10AC8E8">
    <w:name w:val="30837CE5F06A4548AFC0D42DB10AC8E8"/>
  </w:style>
  <w:style w:type="paragraph" w:customStyle="1" w:styleId="1C57E22973F34229AE82F2460551B357">
    <w:name w:val="1C57E22973F34229AE82F2460551B357"/>
  </w:style>
  <w:style w:type="paragraph" w:customStyle="1" w:styleId="E52C1807E4BE4E289A49E78E07131B03">
    <w:name w:val="E52C1807E4BE4E289A49E78E07131B03"/>
  </w:style>
  <w:style w:type="paragraph" w:customStyle="1" w:styleId="028842D527ED4F368C3809FF23BFF0B0">
    <w:name w:val="028842D527ED4F368C3809FF23BFF0B0"/>
  </w:style>
  <w:style w:type="paragraph" w:customStyle="1" w:styleId="F93B45BBC0004954A54434DDB3A31B87">
    <w:name w:val="F93B45BBC0004954A54434DDB3A31B87"/>
  </w:style>
  <w:style w:type="paragraph" w:customStyle="1" w:styleId="56ADD6AD3B214D0893F139A4139BF47D">
    <w:name w:val="56ADD6AD3B214D0893F139A4139BF47D"/>
  </w:style>
  <w:style w:type="paragraph" w:customStyle="1" w:styleId="0FA6148C714F4594B4B940B1C6A715BC">
    <w:name w:val="0FA6148C714F4594B4B940B1C6A715BC"/>
  </w:style>
  <w:style w:type="paragraph" w:customStyle="1" w:styleId="CFBE83271B8A404CBAEE238CCF8B49D3">
    <w:name w:val="CFBE83271B8A404CBAEE238CCF8B49D3"/>
  </w:style>
  <w:style w:type="paragraph" w:customStyle="1" w:styleId="6863912CC9714D508F107590F4A030B1">
    <w:name w:val="6863912CC9714D508F107590F4A030B1"/>
  </w:style>
  <w:style w:type="paragraph" w:customStyle="1" w:styleId="EBD185F5242A4AD5AF65D0BCB9375161">
    <w:name w:val="EBD185F5242A4AD5AF65D0BCB9375161"/>
  </w:style>
  <w:style w:type="paragraph" w:customStyle="1" w:styleId="36D569EFD7874A2CA4406504923E8DEF">
    <w:name w:val="36D569EFD7874A2CA4406504923E8DEF"/>
  </w:style>
  <w:style w:type="paragraph" w:customStyle="1" w:styleId="5B354C70154E446B966E587F39B06D94">
    <w:name w:val="5B354C70154E446B966E587F39B06D94"/>
  </w:style>
  <w:style w:type="paragraph" w:customStyle="1" w:styleId="ABC1F25B601B4F5ABBD9EA3B58712034">
    <w:name w:val="ABC1F25B601B4F5ABBD9EA3B58712034"/>
  </w:style>
  <w:style w:type="paragraph" w:customStyle="1" w:styleId="B590762107DA4759A6938246F1DC9241">
    <w:name w:val="B590762107DA4759A6938246F1DC9241"/>
  </w:style>
  <w:style w:type="paragraph" w:customStyle="1" w:styleId="9D687FC59C414A198C99B753B32D9B55">
    <w:name w:val="9D687FC59C414A198C99B753B32D9B55"/>
  </w:style>
  <w:style w:type="paragraph" w:customStyle="1" w:styleId="06D48738011847D5B4514C73D6B4F8FD">
    <w:name w:val="06D48738011847D5B4514C73D6B4F8FD"/>
  </w:style>
  <w:style w:type="paragraph" w:customStyle="1" w:styleId="30D673377F044EA999E72BDACD24C241">
    <w:name w:val="30D673377F044EA999E72BDACD24C241"/>
  </w:style>
  <w:style w:type="paragraph" w:customStyle="1" w:styleId="2CB2E41B9857417F8048C97877C9F59E">
    <w:name w:val="2CB2E41B9857417F8048C97877C9F59E"/>
  </w:style>
  <w:style w:type="paragraph" w:customStyle="1" w:styleId="0074700615C343F09425BF798B4D1B10">
    <w:name w:val="0074700615C343F09425BF798B4D1B10"/>
  </w:style>
  <w:style w:type="paragraph" w:customStyle="1" w:styleId="434083408E1A4554AEF27A0A3C474F91">
    <w:name w:val="434083408E1A4554AEF27A0A3C474F91"/>
  </w:style>
  <w:style w:type="paragraph" w:customStyle="1" w:styleId="DF9CEAE06AB14928A9896146C2F6D871">
    <w:name w:val="DF9CEAE06AB14928A9896146C2F6D871"/>
  </w:style>
  <w:style w:type="paragraph" w:customStyle="1" w:styleId="3678B0ABF8E543D49554F7321EB1621E">
    <w:name w:val="3678B0ABF8E543D49554F7321EB1621E"/>
  </w:style>
  <w:style w:type="paragraph" w:customStyle="1" w:styleId="F0B5D7E49CD3498EBB4C6896095D4ED2">
    <w:name w:val="F0B5D7E49CD3498EBB4C6896095D4ED2"/>
  </w:style>
  <w:style w:type="paragraph" w:customStyle="1" w:styleId="9A2B1E0F212F4C7F9A45910B718F982B">
    <w:name w:val="9A2B1E0F212F4C7F9A45910B718F982B"/>
  </w:style>
  <w:style w:type="paragraph" w:customStyle="1" w:styleId="C7C89B48C4074202A5BE89EA6FE799B2">
    <w:name w:val="C7C89B48C4074202A5BE89EA6FE799B2"/>
  </w:style>
  <w:style w:type="paragraph" w:customStyle="1" w:styleId="058C1503019D466DAC680A8195F57E74">
    <w:name w:val="058C1503019D466DAC680A8195F57E74"/>
  </w:style>
  <w:style w:type="paragraph" w:customStyle="1" w:styleId="8AF34A9DCA1B4DFAAB04A97D571F702E">
    <w:name w:val="8AF34A9DCA1B4DFAAB04A97D571F702E"/>
  </w:style>
  <w:style w:type="paragraph" w:customStyle="1" w:styleId="AC763F770F5B4309A928381F7BC44911">
    <w:name w:val="AC763F770F5B4309A928381F7BC44911"/>
  </w:style>
  <w:style w:type="paragraph" w:customStyle="1" w:styleId="96DAF076481D424094E84E361769278C">
    <w:name w:val="96DAF076481D424094E84E361769278C"/>
  </w:style>
  <w:style w:type="paragraph" w:customStyle="1" w:styleId="88A72C5DFB0E4BE3BC1D763D1C4CF7EB">
    <w:name w:val="88A72C5DFB0E4BE3BC1D763D1C4CF7EB"/>
  </w:style>
  <w:style w:type="paragraph" w:customStyle="1" w:styleId="81B4AB3BEE924E41A9A821A0DD6AD411">
    <w:name w:val="81B4AB3BEE924E41A9A821A0DD6AD411"/>
  </w:style>
  <w:style w:type="paragraph" w:customStyle="1" w:styleId="5BACA4A12DC04CF9B54E551D49EC353F">
    <w:name w:val="5BACA4A12DC04CF9B54E551D49EC353F"/>
  </w:style>
  <w:style w:type="paragraph" w:customStyle="1" w:styleId="613A87FEAFBC4195A2D84528DDDD2342">
    <w:name w:val="613A87FEAFBC4195A2D84528DDDD2342"/>
  </w:style>
  <w:style w:type="paragraph" w:customStyle="1" w:styleId="2AC4F4F87CF14AF3BB9BE3DCA421B0EA">
    <w:name w:val="2AC4F4F87CF14AF3BB9BE3DCA421B0EA"/>
  </w:style>
  <w:style w:type="paragraph" w:customStyle="1" w:styleId="1BD40AA38182451F9A117A875B403490">
    <w:name w:val="1BD40AA38182451F9A117A875B403490"/>
  </w:style>
  <w:style w:type="paragraph" w:customStyle="1" w:styleId="2CD8C69E836446069F1DED5984AF2CA7">
    <w:name w:val="2CD8C69E836446069F1DED5984AF2CA7"/>
  </w:style>
  <w:style w:type="paragraph" w:customStyle="1" w:styleId="339ED967BFF9410B9AAEC7D56B4D67F6">
    <w:name w:val="339ED967BFF9410B9AAEC7D56B4D67F6"/>
  </w:style>
  <w:style w:type="paragraph" w:customStyle="1" w:styleId="C54357C90A9B4A378713873C7054989C">
    <w:name w:val="C54357C90A9B4A378713873C7054989C"/>
  </w:style>
  <w:style w:type="paragraph" w:customStyle="1" w:styleId="D0BB00C8BDB24F3EA775D8661CDA50DC">
    <w:name w:val="D0BB00C8BDB24F3EA775D8661CDA50DC"/>
  </w:style>
  <w:style w:type="paragraph" w:customStyle="1" w:styleId="C1A9D92FBB9749CC95BD04FAC34DACD1">
    <w:name w:val="C1A9D92FBB9749CC95BD04FAC34DACD1"/>
  </w:style>
  <w:style w:type="paragraph" w:customStyle="1" w:styleId="B24A3FEF0CA54C40BA0002CE5B183F61">
    <w:name w:val="B24A3FEF0CA54C40BA0002CE5B183F61"/>
  </w:style>
  <w:style w:type="paragraph" w:customStyle="1" w:styleId="BBDABE61480F44488AC72C41D11538B5">
    <w:name w:val="BBDABE61480F44488AC72C41D11538B5"/>
  </w:style>
  <w:style w:type="paragraph" w:customStyle="1" w:styleId="3059E53ED60E411EBF7D2BB0AFE9F59E">
    <w:name w:val="3059E53ED60E411EBF7D2BB0AFE9F59E"/>
  </w:style>
  <w:style w:type="paragraph" w:customStyle="1" w:styleId="0F2ADF43904645D8A3749D575C88BE44">
    <w:name w:val="0F2ADF43904645D8A3749D575C88BE44"/>
  </w:style>
  <w:style w:type="paragraph" w:customStyle="1" w:styleId="245A0039A79C43DDA1EDE5BA143CC83C">
    <w:name w:val="245A0039A79C43DDA1EDE5BA143CC83C"/>
  </w:style>
  <w:style w:type="paragraph" w:customStyle="1" w:styleId="8957B0B15BAF4F62816D8DF5A9827664">
    <w:name w:val="8957B0B15BAF4F62816D8DF5A9827664"/>
  </w:style>
  <w:style w:type="paragraph" w:customStyle="1" w:styleId="74BB870768AA4CE8BB38837A69FB7A06">
    <w:name w:val="74BB870768AA4CE8BB38837A69FB7A06"/>
  </w:style>
  <w:style w:type="paragraph" w:customStyle="1" w:styleId="BD1D2C3AB9A947FC8AEB4AD082D05655">
    <w:name w:val="BD1D2C3AB9A947FC8AEB4AD082D05655"/>
  </w:style>
  <w:style w:type="paragraph" w:customStyle="1" w:styleId="CECB197C753447C58F542718C69A64E0">
    <w:name w:val="CECB197C753447C58F542718C69A64E0"/>
  </w:style>
  <w:style w:type="paragraph" w:customStyle="1" w:styleId="5AB47C909230411586E982B5087FADFF">
    <w:name w:val="5AB47C909230411586E982B5087FADFF"/>
  </w:style>
  <w:style w:type="paragraph" w:customStyle="1" w:styleId="01F382C20E944DE6BB15E6983FFF3E25">
    <w:name w:val="01F382C20E944DE6BB15E6983FFF3E25"/>
  </w:style>
  <w:style w:type="paragraph" w:customStyle="1" w:styleId="72B6A9B78EF54C6A9ABCD165D3B37FDF">
    <w:name w:val="72B6A9B78EF54C6A9ABCD165D3B37FDF"/>
  </w:style>
  <w:style w:type="paragraph" w:customStyle="1" w:styleId="72BA0CD21C04431A80C28EFA39C11E21">
    <w:name w:val="72BA0CD21C04431A80C28EFA39C11E21"/>
  </w:style>
  <w:style w:type="paragraph" w:customStyle="1" w:styleId="01B9F3B8A34143D2BA1B95F0C882573A">
    <w:name w:val="01B9F3B8A34143D2BA1B95F0C882573A"/>
  </w:style>
  <w:style w:type="paragraph" w:customStyle="1" w:styleId="EF6D16ECE6C74229AA9CD49F7241A7B3">
    <w:name w:val="EF6D16ECE6C74229AA9CD49F7241A7B3"/>
  </w:style>
  <w:style w:type="paragraph" w:customStyle="1" w:styleId="E45EFFF6980F4587A25AEFA852870E87">
    <w:name w:val="E45EFFF6980F4587A25AEFA852870E87"/>
  </w:style>
  <w:style w:type="paragraph" w:customStyle="1" w:styleId="02144F750CFC4D4CAB260116D9362508">
    <w:name w:val="02144F750CFC4D4CAB260116D9362508"/>
  </w:style>
  <w:style w:type="paragraph" w:customStyle="1" w:styleId="4D9F50C4DB1A4EF08C90036B2AC65E6B">
    <w:name w:val="4D9F50C4DB1A4EF08C90036B2AC65E6B"/>
  </w:style>
  <w:style w:type="paragraph" w:customStyle="1" w:styleId="DD48956149CB4BFF86263804DF03FFAA">
    <w:name w:val="DD48956149CB4BFF86263804DF03FFAA"/>
  </w:style>
  <w:style w:type="paragraph" w:customStyle="1" w:styleId="A0B23C16D1A241B3B8AAC61AF6167561">
    <w:name w:val="A0B23C16D1A241B3B8AAC61AF6167561"/>
  </w:style>
  <w:style w:type="paragraph" w:customStyle="1" w:styleId="5AAB1910801B48748A55D91D269DEE61">
    <w:name w:val="5AAB1910801B48748A55D91D269DEE61"/>
  </w:style>
  <w:style w:type="paragraph" w:customStyle="1" w:styleId="DC6DDCBF6F8341F68103AE6C48E41E45">
    <w:name w:val="DC6DDCBF6F8341F68103AE6C48E41E45"/>
  </w:style>
  <w:style w:type="paragraph" w:customStyle="1" w:styleId="EE0C39374C5B44C7BBE8160BED89C49D">
    <w:name w:val="EE0C39374C5B44C7BBE8160BED89C49D"/>
  </w:style>
  <w:style w:type="paragraph" w:customStyle="1" w:styleId="EB261E80BAEC4C95848367B7FBE15C94">
    <w:name w:val="EB261E80BAEC4C95848367B7FBE15C94"/>
  </w:style>
  <w:style w:type="paragraph" w:customStyle="1" w:styleId="2A0F2AEEFC644615BC3246149ABF3B0D">
    <w:name w:val="2A0F2AEEFC644615BC3246149ABF3B0D"/>
  </w:style>
  <w:style w:type="paragraph" w:customStyle="1" w:styleId="0600DAA3A17B453D91FBCB1290B5E666">
    <w:name w:val="0600DAA3A17B453D91FBCB1290B5E666"/>
  </w:style>
  <w:style w:type="paragraph" w:customStyle="1" w:styleId="DF6C786949AF4CE8B57AE4336B5625E6">
    <w:name w:val="DF6C786949AF4CE8B57AE4336B5625E6"/>
  </w:style>
  <w:style w:type="paragraph" w:customStyle="1" w:styleId="3D40240F22FF45AF8C853233DD461562">
    <w:name w:val="3D40240F22FF45AF8C853233DD461562"/>
  </w:style>
  <w:style w:type="paragraph" w:customStyle="1" w:styleId="8E2F6519D35C40FA8AF138F3BA419691">
    <w:name w:val="8E2F6519D35C40FA8AF138F3BA419691"/>
  </w:style>
  <w:style w:type="paragraph" w:customStyle="1" w:styleId="9B8B4BD19DD94C44988571A96F3B1E7D">
    <w:name w:val="9B8B4BD19DD94C44988571A96F3B1E7D"/>
  </w:style>
  <w:style w:type="paragraph" w:customStyle="1" w:styleId="27397D7E1FFA4B488F931796C966EE06">
    <w:name w:val="27397D7E1FFA4B488F931796C966EE06"/>
  </w:style>
  <w:style w:type="paragraph" w:customStyle="1" w:styleId="D4DACB6ED4814EAEB2161D6DE390C6C6">
    <w:name w:val="D4DACB6ED4814EAEB2161D6DE390C6C6"/>
  </w:style>
  <w:style w:type="paragraph" w:customStyle="1" w:styleId="DF63D9A3735C4E64841E87069C932396">
    <w:name w:val="DF63D9A3735C4E64841E87069C932396"/>
  </w:style>
  <w:style w:type="paragraph" w:customStyle="1" w:styleId="70755672218C4BE0A2C57E05D7062E41">
    <w:name w:val="70755672218C4BE0A2C57E05D7062E41"/>
  </w:style>
  <w:style w:type="paragraph" w:customStyle="1" w:styleId="DAE0328DE1C34D8EBF79067E27572B7D">
    <w:name w:val="DAE0328DE1C34D8EBF79067E27572B7D"/>
  </w:style>
  <w:style w:type="paragraph" w:customStyle="1" w:styleId="91A76F40B75D4D8D929C00D2DE9EDEEF">
    <w:name w:val="91A76F40B75D4D8D929C00D2DE9EDEEF"/>
  </w:style>
  <w:style w:type="paragraph" w:customStyle="1" w:styleId="194BB654E1FF42AB9595F2ED96C90A9E">
    <w:name w:val="194BB654E1FF42AB9595F2ED96C90A9E"/>
  </w:style>
  <w:style w:type="paragraph" w:customStyle="1" w:styleId="0E7220C62C684BB2861FBBF72C4B5FC0">
    <w:name w:val="0E7220C62C684BB2861FBBF72C4B5FC0"/>
  </w:style>
  <w:style w:type="paragraph" w:customStyle="1" w:styleId="86B8E839F5ED4CFB8A35ADDA0F4085A4">
    <w:name w:val="86B8E839F5ED4CFB8A35ADDA0F4085A4"/>
  </w:style>
  <w:style w:type="paragraph" w:customStyle="1" w:styleId="EBA2070916674A61B549E8B14C51DBE7">
    <w:name w:val="EBA2070916674A61B549E8B14C51DBE7"/>
  </w:style>
  <w:style w:type="paragraph" w:customStyle="1" w:styleId="925DB30FF41D46EA8CB618987E385739">
    <w:name w:val="925DB30FF41D46EA8CB618987E385739"/>
  </w:style>
  <w:style w:type="paragraph" w:customStyle="1" w:styleId="D29F2479B3D94CA1A800F5E65750BAEF">
    <w:name w:val="D29F2479B3D94CA1A800F5E65750BAEF"/>
  </w:style>
  <w:style w:type="paragraph" w:customStyle="1" w:styleId="361AE5EFF21848509C6E785514494BAC">
    <w:name w:val="361AE5EFF21848509C6E785514494BAC"/>
  </w:style>
  <w:style w:type="paragraph" w:customStyle="1" w:styleId="25926FB1E3894066A448F96F84A81B17">
    <w:name w:val="25926FB1E3894066A448F96F84A81B17"/>
  </w:style>
  <w:style w:type="paragraph" w:customStyle="1" w:styleId="098E7D2FD0584B89924D54B50D20E085">
    <w:name w:val="098E7D2FD0584B89924D54B50D20E085"/>
  </w:style>
  <w:style w:type="paragraph" w:customStyle="1" w:styleId="CF4C090468474DC29CA1E4AB76924D44">
    <w:name w:val="CF4C090468474DC29CA1E4AB76924D44"/>
  </w:style>
  <w:style w:type="paragraph" w:customStyle="1" w:styleId="DE2FAB3F9EA240A1BD1045BA7374EC79">
    <w:name w:val="DE2FAB3F9EA240A1BD1045BA7374EC79"/>
  </w:style>
  <w:style w:type="paragraph" w:customStyle="1" w:styleId="BB7B6496DD4D4896B011ED5B3C6B51E2">
    <w:name w:val="BB7B6496DD4D4896B011ED5B3C6B51E2"/>
  </w:style>
  <w:style w:type="paragraph" w:customStyle="1" w:styleId="43EAC1C4EAD14465A7B48115703CB5D4">
    <w:name w:val="43EAC1C4EAD14465A7B48115703CB5D4"/>
  </w:style>
  <w:style w:type="paragraph" w:customStyle="1" w:styleId="F4C43DCA010B4FB786EA88FA4A424081">
    <w:name w:val="F4C43DCA010B4FB786EA88FA4A424081"/>
    <w:rsid w:val="0046702A"/>
  </w:style>
  <w:style w:type="paragraph" w:customStyle="1" w:styleId="C9D50851C3D240EFA871600B2FEC4454">
    <w:name w:val="C9D50851C3D240EFA871600B2FEC4454"/>
    <w:rsid w:val="0046702A"/>
  </w:style>
  <w:style w:type="paragraph" w:customStyle="1" w:styleId="EC81D0E2394A41B3B38583AC9BC576BA">
    <w:name w:val="EC81D0E2394A41B3B38583AC9BC576BA"/>
    <w:rsid w:val="006C6465"/>
  </w:style>
  <w:style w:type="paragraph" w:customStyle="1" w:styleId="078DBCBAF4984E2B9B6918CD8D12E7D6">
    <w:name w:val="078DBCBAF4984E2B9B6918CD8D12E7D6"/>
    <w:rsid w:val="006C6465"/>
  </w:style>
  <w:style w:type="paragraph" w:customStyle="1" w:styleId="68D8ED2CDD7C4BE1AB26C81B850EC086">
    <w:name w:val="68D8ED2CDD7C4BE1AB26C81B850EC086"/>
    <w:rsid w:val="006C6465"/>
  </w:style>
  <w:style w:type="paragraph" w:customStyle="1" w:styleId="CA8B209A1DC249B39C70799531BD5CEA">
    <w:name w:val="CA8B209A1DC249B39C70799531BD5CEA"/>
    <w:rsid w:val="006C6465"/>
  </w:style>
  <w:style w:type="paragraph" w:customStyle="1" w:styleId="47FC150306664E56A10F3527A8A64A91">
    <w:name w:val="47FC150306664E56A10F3527A8A64A91"/>
    <w:rsid w:val="006C6465"/>
  </w:style>
  <w:style w:type="paragraph" w:customStyle="1" w:styleId="8B604F009F6140FCA6A5D8FE191C8644">
    <w:name w:val="8B604F009F6140FCA6A5D8FE191C8644"/>
    <w:rsid w:val="006C6465"/>
  </w:style>
  <w:style w:type="paragraph" w:customStyle="1" w:styleId="15D62F6AAB7E44C18839A2140F9DFDE3">
    <w:name w:val="15D62F6AAB7E44C18839A2140F9DFDE3"/>
    <w:rsid w:val="006C6465"/>
  </w:style>
  <w:style w:type="paragraph" w:customStyle="1" w:styleId="54A61F64230147F19594F4BD9CA8C563">
    <w:name w:val="54A61F64230147F19594F4BD9CA8C563"/>
    <w:rsid w:val="006C6465"/>
  </w:style>
  <w:style w:type="paragraph" w:customStyle="1" w:styleId="3D00E18399004F968F73C9D47C42EBBC">
    <w:name w:val="3D00E18399004F968F73C9D47C42EBBC"/>
    <w:rsid w:val="006C6465"/>
  </w:style>
  <w:style w:type="paragraph" w:customStyle="1" w:styleId="7D46309167034B7F9EF06ED61BA603B7">
    <w:name w:val="7D46309167034B7F9EF06ED61BA603B7"/>
    <w:rsid w:val="006C6465"/>
  </w:style>
  <w:style w:type="paragraph" w:customStyle="1" w:styleId="4FFA0C84005E42EAA8F3A84999AA9E58">
    <w:name w:val="4FFA0C84005E42EAA8F3A84999AA9E58"/>
    <w:rsid w:val="006C6465"/>
  </w:style>
  <w:style w:type="paragraph" w:customStyle="1" w:styleId="C920BFD605654062B2C54E12FF642855">
    <w:name w:val="C920BFD605654062B2C54E12FF642855"/>
    <w:rsid w:val="006C6465"/>
  </w:style>
  <w:style w:type="paragraph" w:customStyle="1" w:styleId="466F25F55E3C47B286998AB25F0AD327">
    <w:name w:val="466F25F55E3C47B286998AB25F0AD327"/>
    <w:rsid w:val="006C646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6465"/>
    <w:rPr>
      <w:color w:val="808080"/>
    </w:rPr>
  </w:style>
  <w:style w:type="paragraph" w:customStyle="1" w:styleId="A10E9C5F9A7C4943A642DD02D4D37B1A">
    <w:name w:val="A10E9C5F9A7C4943A642DD02D4D37B1A"/>
  </w:style>
  <w:style w:type="paragraph" w:customStyle="1" w:styleId="B4589B0D9A4841909FDEBB52E0F3E992">
    <w:name w:val="B4589B0D9A4841909FDEBB52E0F3E992"/>
  </w:style>
  <w:style w:type="paragraph" w:customStyle="1" w:styleId="2E4A4C22BB114D44A0330634B3530236">
    <w:name w:val="2E4A4C22BB114D44A0330634B3530236"/>
  </w:style>
  <w:style w:type="paragraph" w:customStyle="1" w:styleId="C8BE282051A04FC9BA19F1CBB553C16C">
    <w:name w:val="C8BE282051A04FC9BA19F1CBB553C16C"/>
  </w:style>
  <w:style w:type="paragraph" w:customStyle="1" w:styleId="A5452551381140A893889BD0867D8AFF">
    <w:name w:val="A5452551381140A893889BD0867D8AFF"/>
  </w:style>
  <w:style w:type="paragraph" w:customStyle="1" w:styleId="8C12D6E38B824B12ACDE3AE82EFB668C">
    <w:name w:val="8C12D6E38B824B12ACDE3AE82EFB668C"/>
  </w:style>
  <w:style w:type="paragraph" w:customStyle="1" w:styleId="CE9836855F6F4C8A950C3C871CC37C27">
    <w:name w:val="CE9836855F6F4C8A950C3C871CC37C27"/>
  </w:style>
  <w:style w:type="paragraph" w:customStyle="1" w:styleId="1CD89062BD6B4347BBC01639D8E342F0">
    <w:name w:val="1CD89062BD6B4347BBC01639D8E342F0"/>
  </w:style>
  <w:style w:type="paragraph" w:customStyle="1" w:styleId="64FE8561571344D5973ACEA574C3F77A">
    <w:name w:val="64FE8561571344D5973ACEA574C3F77A"/>
  </w:style>
  <w:style w:type="paragraph" w:customStyle="1" w:styleId="7DBCFC1D74E34B23859D5F4968C5CBC0">
    <w:name w:val="7DBCFC1D74E34B23859D5F4968C5CBC0"/>
  </w:style>
  <w:style w:type="paragraph" w:customStyle="1" w:styleId="767BD270628442E1AF10A0E31F637681">
    <w:name w:val="767BD270628442E1AF10A0E31F637681"/>
  </w:style>
  <w:style w:type="paragraph" w:customStyle="1" w:styleId="2CAC8742BDA14F92B3F390D845BF89E3">
    <w:name w:val="2CAC8742BDA14F92B3F390D845BF89E3"/>
  </w:style>
  <w:style w:type="paragraph" w:customStyle="1" w:styleId="17DAD24DB92C43A4AD638E74AA9CDA8A">
    <w:name w:val="17DAD24DB92C43A4AD638E74AA9CDA8A"/>
  </w:style>
  <w:style w:type="paragraph" w:customStyle="1" w:styleId="B21EB9E962DF4431B55F657980C278A2">
    <w:name w:val="B21EB9E962DF4431B55F657980C278A2"/>
  </w:style>
  <w:style w:type="paragraph" w:customStyle="1" w:styleId="9E041B31A5584829B1EBB9278F1D6C42">
    <w:name w:val="9E041B31A5584829B1EBB9278F1D6C42"/>
  </w:style>
  <w:style w:type="paragraph" w:customStyle="1" w:styleId="2DC74C0D0B1B4E5CAC4CFC3AB925FE6A">
    <w:name w:val="2DC74C0D0B1B4E5CAC4CFC3AB925FE6A"/>
  </w:style>
  <w:style w:type="paragraph" w:customStyle="1" w:styleId="DE51C027233C4ED9AF7345246CA01454">
    <w:name w:val="DE51C027233C4ED9AF7345246CA01454"/>
  </w:style>
  <w:style w:type="paragraph" w:customStyle="1" w:styleId="DFA742652EB948668C79DE2FE2F9B684">
    <w:name w:val="DFA742652EB948668C79DE2FE2F9B684"/>
  </w:style>
  <w:style w:type="paragraph" w:customStyle="1" w:styleId="1E0C641335AB4B97A793B0E4EF08F213">
    <w:name w:val="1E0C641335AB4B97A793B0E4EF08F213"/>
  </w:style>
  <w:style w:type="paragraph" w:customStyle="1" w:styleId="FBEF2222689544DDB9592FBF798660D6">
    <w:name w:val="FBEF2222689544DDB9592FBF798660D6"/>
  </w:style>
  <w:style w:type="paragraph" w:customStyle="1" w:styleId="47C74CA441A74C37B3C481FA25ACE57F">
    <w:name w:val="47C74CA441A74C37B3C481FA25ACE57F"/>
  </w:style>
  <w:style w:type="paragraph" w:customStyle="1" w:styleId="FD9B9EECE3F547388BD58067D4D6D2B3">
    <w:name w:val="FD9B9EECE3F547388BD58067D4D6D2B3"/>
  </w:style>
  <w:style w:type="paragraph" w:customStyle="1" w:styleId="31201EACC8CC4E2B874579FBDA8BE7D5">
    <w:name w:val="31201EACC8CC4E2B874579FBDA8BE7D5"/>
  </w:style>
  <w:style w:type="paragraph" w:customStyle="1" w:styleId="F57B000944CD4FFABA1D15855897D2E1">
    <w:name w:val="F57B000944CD4FFABA1D15855897D2E1"/>
  </w:style>
  <w:style w:type="paragraph" w:customStyle="1" w:styleId="BA6256B422CC4A269315A029898F5A0D">
    <w:name w:val="BA6256B422CC4A269315A029898F5A0D"/>
  </w:style>
  <w:style w:type="paragraph" w:customStyle="1" w:styleId="5014380C02584CFE9DF84FFA0FEA61F9">
    <w:name w:val="5014380C02584CFE9DF84FFA0FEA61F9"/>
  </w:style>
  <w:style w:type="paragraph" w:customStyle="1" w:styleId="3F4A188C5B3846AD83540AF1603387B8">
    <w:name w:val="3F4A188C5B3846AD83540AF1603387B8"/>
  </w:style>
  <w:style w:type="paragraph" w:customStyle="1" w:styleId="885DDE0740154A20A1505A7C26F392E1">
    <w:name w:val="885DDE0740154A20A1505A7C26F392E1"/>
  </w:style>
  <w:style w:type="paragraph" w:customStyle="1" w:styleId="8FCA7E6D088B407581D850BFC3351F76">
    <w:name w:val="8FCA7E6D088B407581D850BFC3351F76"/>
  </w:style>
  <w:style w:type="paragraph" w:customStyle="1" w:styleId="21C927EE762E47B98EACEC9B6E4FE778">
    <w:name w:val="21C927EE762E47B98EACEC9B6E4FE778"/>
  </w:style>
  <w:style w:type="paragraph" w:customStyle="1" w:styleId="F5F24EC941BE45A098B89AF0E98CA1DC">
    <w:name w:val="F5F24EC941BE45A098B89AF0E98CA1DC"/>
  </w:style>
  <w:style w:type="paragraph" w:customStyle="1" w:styleId="E3AE2CCAD77348BD9D40BA20059C901B">
    <w:name w:val="E3AE2CCAD77348BD9D40BA20059C901B"/>
  </w:style>
  <w:style w:type="paragraph" w:customStyle="1" w:styleId="97E452B60BF94CF8B1B705971B7F9B74">
    <w:name w:val="97E452B60BF94CF8B1B705971B7F9B74"/>
  </w:style>
  <w:style w:type="paragraph" w:customStyle="1" w:styleId="26B8FAD901374078A5CA1137F8DC446C">
    <w:name w:val="26B8FAD901374078A5CA1137F8DC446C"/>
  </w:style>
  <w:style w:type="paragraph" w:customStyle="1" w:styleId="C6254E348463442F8F9719F9AB23F264">
    <w:name w:val="C6254E348463442F8F9719F9AB23F264"/>
  </w:style>
  <w:style w:type="paragraph" w:customStyle="1" w:styleId="631CADD677A744319ACD54B3909FA779">
    <w:name w:val="631CADD677A744319ACD54B3909FA779"/>
  </w:style>
  <w:style w:type="paragraph" w:customStyle="1" w:styleId="0503BB312DB7434298DB7B7338EF9DA6">
    <w:name w:val="0503BB312DB7434298DB7B7338EF9DA6"/>
  </w:style>
  <w:style w:type="paragraph" w:customStyle="1" w:styleId="57C7D8DD984A444A9FB438A88E45C191">
    <w:name w:val="57C7D8DD984A444A9FB438A88E45C191"/>
  </w:style>
  <w:style w:type="paragraph" w:customStyle="1" w:styleId="903C59E7F46A411FB9FE611ED8A1E27E">
    <w:name w:val="903C59E7F46A411FB9FE611ED8A1E27E"/>
  </w:style>
  <w:style w:type="paragraph" w:customStyle="1" w:styleId="5871DB5F8FD84B8A82CCB8CD6DF71D3A">
    <w:name w:val="5871DB5F8FD84B8A82CCB8CD6DF71D3A"/>
  </w:style>
  <w:style w:type="paragraph" w:customStyle="1" w:styleId="C46E91E08CBB4F6BAF07200756431464">
    <w:name w:val="C46E91E08CBB4F6BAF07200756431464"/>
  </w:style>
  <w:style w:type="paragraph" w:customStyle="1" w:styleId="FA4191561A244B08B15E79D0B1911736">
    <w:name w:val="FA4191561A244B08B15E79D0B1911736"/>
  </w:style>
  <w:style w:type="paragraph" w:customStyle="1" w:styleId="6EF5D9C0AD1A4C8F827E670F374767CE">
    <w:name w:val="6EF5D9C0AD1A4C8F827E670F374767CE"/>
  </w:style>
  <w:style w:type="paragraph" w:customStyle="1" w:styleId="CD0274071FFA43A8956BC91A767C94F1">
    <w:name w:val="CD0274071FFA43A8956BC91A767C94F1"/>
  </w:style>
  <w:style w:type="paragraph" w:customStyle="1" w:styleId="43A1299CD3F340F09F5567B29D085A5D">
    <w:name w:val="43A1299CD3F340F09F5567B29D085A5D"/>
  </w:style>
  <w:style w:type="paragraph" w:customStyle="1" w:styleId="1C17CCE963044FE1A734F1685A0DE74B">
    <w:name w:val="1C17CCE963044FE1A734F1685A0DE74B"/>
  </w:style>
  <w:style w:type="paragraph" w:customStyle="1" w:styleId="29BE517C8E1243368FA76EB2193F2D88">
    <w:name w:val="29BE517C8E1243368FA76EB2193F2D88"/>
  </w:style>
  <w:style w:type="paragraph" w:customStyle="1" w:styleId="918AB5A81240419F80DA2A155B3A4966">
    <w:name w:val="918AB5A81240419F80DA2A155B3A4966"/>
  </w:style>
  <w:style w:type="paragraph" w:customStyle="1" w:styleId="4F9764A21D2E4630BCA7DDD32C4FAD62">
    <w:name w:val="4F9764A21D2E4630BCA7DDD32C4FAD62"/>
  </w:style>
  <w:style w:type="paragraph" w:customStyle="1" w:styleId="78636C87D6FC47CEA53AD06813240EBB">
    <w:name w:val="78636C87D6FC47CEA53AD06813240EBB"/>
  </w:style>
  <w:style w:type="paragraph" w:customStyle="1" w:styleId="EAC6C8EE6EA44FDAB0FE2D2B79FE23C9">
    <w:name w:val="EAC6C8EE6EA44FDAB0FE2D2B79FE23C9"/>
  </w:style>
  <w:style w:type="paragraph" w:customStyle="1" w:styleId="39EB30F5297F4B7B8D880A25FEE11154">
    <w:name w:val="39EB30F5297F4B7B8D880A25FEE11154"/>
  </w:style>
  <w:style w:type="paragraph" w:customStyle="1" w:styleId="6956CE577B9C4A98B07458CFE1B44E9A">
    <w:name w:val="6956CE577B9C4A98B07458CFE1B44E9A"/>
  </w:style>
  <w:style w:type="paragraph" w:customStyle="1" w:styleId="EC4C38EDF1F84E3BB21411E426DBF023">
    <w:name w:val="EC4C38EDF1F84E3BB21411E426DBF023"/>
  </w:style>
  <w:style w:type="paragraph" w:customStyle="1" w:styleId="CD9B81300D4343738D4816A7E239E19B">
    <w:name w:val="CD9B81300D4343738D4816A7E239E19B"/>
  </w:style>
  <w:style w:type="paragraph" w:customStyle="1" w:styleId="C4F2DF0C502A461AAFF64F62916644BD">
    <w:name w:val="C4F2DF0C502A461AAFF64F62916644BD"/>
  </w:style>
  <w:style w:type="paragraph" w:customStyle="1" w:styleId="6F80BE7CC86B49C780F257B026C7BBEF">
    <w:name w:val="6F80BE7CC86B49C780F257B026C7BBEF"/>
  </w:style>
  <w:style w:type="paragraph" w:customStyle="1" w:styleId="21148F7AC9FF4D29AC171591AC2A9AB0">
    <w:name w:val="21148F7AC9FF4D29AC171591AC2A9AB0"/>
  </w:style>
  <w:style w:type="paragraph" w:customStyle="1" w:styleId="9875904FAE3B479387D6912EF857AC07">
    <w:name w:val="9875904FAE3B479387D6912EF857AC07"/>
  </w:style>
  <w:style w:type="paragraph" w:customStyle="1" w:styleId="727EF359E2D74043B07754F8DD85DBD6">
    <w:name w:val="727EF359E2D74043B07754F8DD85DBD6"/>
  </w:style>
  <w:style w:type="paragraph" w:customStyle="1" w:styleId="8071FF9536CE4E1199237508EE7751B8">
    <w:name w:val="8071FF9536CE4E1199237508EE7751B8"/>
  </w:style>
  <w:style w:type="paragraph" w:customStyle="1" w:styleId="9B8C66374C9D4758AF49525383EEA287">
    <w:name w:val="9B8C66374C9D4758AF49525383EEA287"/>
  </w:style>
  <w:style w:type="paragraph" w:customStyle="1" w:styleId="210272ED7DE6475AAD63EFA4F14278EF">
    <w:name w:val="210272ED7DE6475AAD63EFA4F14278EF"/>
  </w:style>
  <w:style w:type="paragraph" w:customStyle="1" w:styleId="0C620EFB4AEE497CB27B8C807F30C0E0">
    <w:name w:val="0C620EFB4AEE497CB27B8C807F30C0E0"/>
  </w:style>
  <w:style w:type="paragraph" w:customStyle="1" w:styleId="E0F964911BCC4E34A74B4DF5B6360F71">
    <w:name w:val="E0F964911BCC4E34A74B4DF5B6360F71"/>
  </w:style>
  <w:style w:type="paragraph" w:customStyle="1" w:styleId="3A83FFEE643340B2B48B197D0CC6F305">
    <w:name w:val="3A83FFEE643340B2B48B197D0CC6F305"/>
  </w:style>
  <w:style w:type="paragraph" w:customStyle="1" w:styleId="1EFFC073F8E04C19A2C03CA6E777BB2B">
    <w:name w:val="1EFFC073F8E04C19A2C03CA6E777BB2B"/>
  </w:style>
  <w:style w:type="paragraph" w:customStyle="1" w:styleId="CD66752CD957445B91ADE6D6F96B7635">
    <w:name w:val="CD66752CD957445B91ADE6D6F96B7635"/>
  </w:style>
  <w:style w:type="paragraph" w:customStyle="1" w:styleId="36F45BA3FFF046F0A3143A17261E1AC5">
    <w:name w:val="36F45BA3FFF046F0A3143A17261E1AC5"/>
  </w:style>
  <w:style w:type="paragraph" w:customStyle="1" w:styleId="2D6D894E98F949CAB2EFE5A9C1348424">
    <w:name w:val="2D6D894E98F949CAB2EFE5A9C1348424"/>
  </w:style>
  <w:style w:type="paragraph" w:customStyle="1" w:styleId="403184D65AD14D1DA29673AF88F2A128">
    <w:name w:val="403184D65AD14D1DA29673AF88F2A128"/>
  </w:style>
  <w:style w:type="paragraph" w:customStyle="1" w:styleId="7DD7EEBD569F471D94CF948C56E9674D">
    <w:name w:val="7DD7EEBD569F471D94CF948C56E9674D"/>
  </w:style>
  <w:style w:type="paragraph" w:customStyle="1" w:styleId="6F51D7C4400F4F72862A3BDB2B9AE64B">
    <w:name w:val="6F51D7C4400F4F72862A3BDB2B9AE64B"/>
  </w:style>
  <w:style w:type="paragraph" w:customStyle="1" w:styleId="308905BF6F384FFF8D28B38A62F6CE13">
    <w:name w:val="308905BF6F384FFF8D28B38A62F6CE13"/>
  </w:style>
  <w:style w:type="paragraph" w:customStyle="1" w:styleId="351FBF2D93DB413684EC75F147827F13">
    <w:name w:val="351FBF2D93DB413684EC75F147827F13"/>
  </w:style>
  <w:style w:type="paragraph" w:customStyle="1" w:styleId="4B189F8C75C94F27B1D7843B4C5BC74D">
    <w:name w:val="4B189F8C75C94F27B1D7843B4C5BC74D"/>
  </w:style>
  <w:style w:type="paragraph" w:customStyle="1" w:styleId="856ACD38CE9D4831944A293C336CE5B1">
    <w:name w:val="856ACD38CE9D4831944A293C336CE5B1"/>
  </w:style>
  <w:style w:type="paragraph" w:customStyle="1" w:styleId="47E80AC0152B42049C98F1AB875668F8">
    <w:name w:val="47E80AC0152B42049C98F1AB875668F8"/>
  </w:style>
  <w:style w:type="paragraph" w:customStyle="1" w:styleId="098A9F2555024319ADCF27E406D0610C">
    <w:name w:val="098A9F2555024319ADCF27E406D0610C"/>
  </w:style>
  <w:style w:type="paragraph" w:customStyle="1" w:styleId="198323AA15BC415382EB71E999F49443">
    <w:name w:val="198323AA15BC415382EB71E999F49443"/>
  </w:style>
  <w:style w:type="paragraph" w:customStyle="1" w:styleId="EB0E892615E14E6591927977E665B1CF">
    <w:name w:val="EB0E892615E14E6591927977E665B1CF"/>
  </w:style>
  <w:style w:type="paragraph" w:customStyle="1" w:styleId="642447899863487CA2CD1DF09C7FFCCF">
    <w:name w:val="642447899863487CA2CD1DF09C7FFCCF"/>
  </w:style>
  <w:style w:type="paragraph" w:customStyle="1" w:styleId="AEDB6BB551654B3AAF158574FC8DFE0C">
    <w:name w:val="AEDB6BB551654B3AAF158574FC8DFE0C"/>
  </w:style>
  <w:style w:type="paragraph" w:customStyle="1" w:styleId="96816759108842D79E00778F6158820B">
    <w:name w:val="96816759108842D79E00778F6158820B"/>
  </w:style>
  <w:style w:type="paragraph" w:customStyle="1" w:styleId="A4594C119BE24E1083843464C196BF4C">
    <w:name w:val="A4594C119BE24E1083843464C196BF4C"/>
  </w:style>
  <w:style w:type="paragraph" w:customStyle="1" w:styleId="225EA630E994454CA20B223AB64D1586">
    <w:name w:val="225EA630E994454CA20B223AB64D1586"/>
  </w:style>
  <w:style w:type="paragraph" w:customStyle="1" w:styleId="8905A96350684A56BB88CA265DFC2B22">
    <w:name w:val="8905A96350684A56BB88CA265DFC2B22"/>
  </w:style>
  <w:style w:type="paragraph" w:customStyle="1" w:styleId="7B404E6514EE4785B39C858BB43B8998">
    <w:name w:val="7B404E6514EE4785B39C858BB43B8998"/>
  </w:style>
  <w:style w:type="paragraph" w:customStyle="1" w:styleId="C8FA99E33ABC48289E76064C80906342">
    <w:name w:val="C8FA99E33ABC48289E76064C80906342"/>
  </w:style>
  <w:style w:type="paragraph" w:customStyle="1" w:styleId="855DBC7C871F4524AE10ECD8D8640387">
    <w:name w:val="855DBC7C871F4524AE10ECD8D8640387"/>
  </w:style>
  <w:style w:type="paragraph" w:customStyle="1" w:styleId="0AB67FB7D53D4A1BBFC7F6E3FCD46502">
    <w:name w:val="0AB67FB7D53D4A1BBFC7F6E3FCD46502"/>
  </w:style>
  <w:style w:type="paragraph" w:customStyle="1" w:styleId="236444533ADC4311B563D32EFF68F34F">
    <w:name w:val="236444533ADC4311B563D32EFF68F34F"/>
  </w:style>
  <w:style w:type="paragraph" w:customStyle="1" w:styleId="C0C1DA9A89974E4A90E1E9710A5FCD91">
    <w:name w:val="C0C1DA9A89974E4A90E1E9710A5FCD91"/>
  </w:style>
  <w:style w:type="paragraph" w:customStyle="1" w:styleId="6F12CFD070E1405BA4B524DB9E81C5C3">
    <w:name w:val="6F12CFD070E1405BA4B524DB9E81C5C3"/>
  </w:style>
  <w:style w:type="paragraph" w:customStyle="1" w:styleId="668ECCEFF6E34955AE13F56DF0BCAC08">
    <w:name w:val="668ECCEFF6E34955AE13F56DF0BCAC08"/>
  </w:style>
  <w:style w:type="paragraph" w:customStyle="1" w:styleId="22957EA81F0C42B9B3B3E112521B54C6">
    <w:name w:val="22957EA81F0C42B9B3B3E112521B54C6"/>
  </w:style>
  <w:style w:type="paragraph" w:customStyle="1" w:styleId="91F19DD231324E008067A949FAEFA25A">
    <w:name w:val="91F19DD231324E008067A949FAEFA25A"/>
  </w:style>
  <w:style w:type="paragraph" w:customStyle="1" w:styleId="7F3D77F3D7B4416FB4D86FC20202D41E">
    <w:name w:val="7F3D77F3D7B4416FB4D86FC20202D41E"/>
  </w:style>
  <w:style w:type="paragraph" w:customStyle="1" w:styleId="4E56E701A31248ECA718CC184BF5E25E">
    <w:name w:val="4E56E701A31248ECA718CC184BF5E25E"/>
  </w:style>
  <w:style w:type="paragraph" w:customStyle="1" w:styleId="9B32A7AD53D54A65A16FE4145222C962">
    <w:name w:val="9B32A7AD53D54A65A16FE4145222C962"/>
  </w:style>
  <w:style w:type="paragraph" w:customStyle="1" w:styleId="4C7E2A9CAEEC46EC837F7DB3CC2387EF">
    <w:name w:val="4C7E2A9CAEEC46EC837F7DB3CC2387EF"/>
  </w:style>
  <w:style w:type="paragraph" w:customStyle="1" w:styleId="FE13BF21E2A34CC286D48A1793284690">
    <w:name w:val="FE13BF21E2A34CC286D48A1793284690"/>
  </w:style>
  <w:style w:type="paragraph" w:customStyle="1" w:styleId="8DD9E6E82E3E4FBF9C7BD4096B10B06D">
    <w:name w:val="8DD9E6E82E3E4FBF9C7BD4096B10B06D"/>
  </w:style>
  <w:style w:type="paragraph" w:customStyle="1" w:styleId="A745B40B66E543C09C35CDD20369ACA7">
    <w:name w:val="A745B40B66E543C09C35CDD20369ACA7"/>
  </w:style>
  <w:style w:type="paragraph" w:customStyle="1" w:styleId="30837CE5F06A4548AFC0D42DB10AC8E8">
    <w:name w:val="30837CE5F06A4548AFC0D42DB10AC8E8"/>
  </w:style>
  <w:style w:type="paragraph" w:customStyle="1" w:styleId="1C57E22973F34229AE82F2460551B357">
    <w:name w:val="1C57E22973F34229AE82F2460551B357"/>
  </w:style>
  <w:style w:type="paragraph" w:customStyle="1" w:styleId="E52C1807E4BE4E289A49E78E07131B03">
    <w:name w:val="E52C1807E4BE4E289A49E78E07131B03"/>
  </w:style>
  <w:style w:type="paragraph" w:customStyle="1" w:styleId="028842D527ED4F368C3809FF23BFF0B0">
    <w:name w:val="028842D527ED4F368C3809FF23BFF0B0"/>
  </w:style>
  <w:style w:type="paragraph" w:customStyle="1" w:styleId="F93B45BBC0004954A54434DDB3A31B87">
    <w:name w:val="F93B45BBC0004954A54434DDB3A31B87"/>
  </w:style>
  <w:style w:type="paragraph" w:customStyle="1" w:styleId="56ADD6AD3B214D0893F139A4139BF47D">
    <w:name w:val="56ADD6AD3B214D0893F139A4139BF47D"/>
  </w:style>
  <w:style w:type="paragraph" w:customStyle="1" w:styleId="0FA6148C714F4594B4B940B1C6A715BC">
    <w:name w:val="0FA6148C714F4594B4B940B1C6A715BC"/>
  </w:style>
  <w:style w:type="paragraph" w:customStyle="1" w:styleId="CFBE83271B8A404CBAEE238CCF8B49D3">
    <w:name w:val="CFBE83271B8A404CBAEE238CCF8B49D3"/>
  </w:style>
  <w:style w:type="paragraph" w:customStyle="1" w:styleId="6863912CC9714D508F107590F4A030B1">
    <w:name w:val="6863912CC9714D508F107590F4A030B1"/>
  </w:style>
  <w:style w:type="paragraph" w:customStyle="1" w:styleId="EBD185F5242A4AD5AF65D0BCB9375161">
    <w:name w:val="EBD185F5242A4AD5AF65D0BCB9375161"/>
  </w:style>
  <w:style w:type="paragraph" w:customStyle="1" w:styleId="36D569EFD7874A2CA4406504923E8DEF">
    <w:name w:val="36D569EFD7874A2CA4406504923E8DEF"/>
  </w:style>
  <w:style w:type="paragraph" w:customStyle="1" w:styleId="5B354C70154E446B966E587F39B06D94">
    <w:name w:val="5B354C70154E446B966E587F39B06D94"/>
  </w:style>
  <w:style w:type="paragraph" w:customStyle="1" w:styleId="ABC1F25B601B4F5ABBD9EA3B58712034">
    <w:name w:val="ABC1F25B601B4F5ABBD9EA3B58712034"/>
  </w:style>
  <w:style w:type="paragraph" w:customStyle="1" w:styleId="B590762107DA4759A6938246F1DC9241">
    <w:name w:val="B590762107DA4759A6938246F1DC9241"/>
  </w:style>
  <w:style w:type="paragraph" w:customStyle="1" w:styleId="9D687FC59C414A198C99B753B32D9B55">
    <w:name w:val="9D687FC59C414A198C99B753B32D9B55"/>
  </w:style>
  <w:style w:type="paragraph" w:customStyle="1" w:styleId="06D48738011847D5B4514C73D6B4F8FD">
    <w:name w:val="06D48738011847D5B4514C73D6B4F8FD"/>
  </w:style>
  <w:style w:type="paragraph" w:customStyle="1" w:styleId="30D673377F044EA999E72BDACD24C241">
    <w:name w:val="30D673377F044EA999E72BDACD24C241"/>
  </w:style>
  <w:style w:type="paragraph" w:customStyle="1" w:styleId="2CB2E41B9857417F8048C97877C9F59E">
    <w:name w:val="2CB2E41B9857417F8048C97877C9F59E"/>
  </w:style>
  <w:style w:type="paragraph" w:customStyle="1" w:styleId="0074700615C343F09425BF798B4D1B10">
    <w:name w:val="0074700615C343F09425BF798B4D1B10"/>
  </w:style>
  <w:style w:type="paragraph" w:customStyle="1" w:styleId="434083408E1A4554AEF27A0A3C474F91">
    <w:name w:val="434083408E1A4554AEF27A0A3C474F91"/>
  </w:style>
  <w:style w:type="paragraph" w:customStyle="1" w:styleId="DF9CEAE06AB14928A9896146C2F6D871">
    <w:name w:val="DF9CEAE06AB14928A9896146C2F6D871"/>
  </w:style>
  <w:style w:type="paragraph" w:customStyle="1" w:styleId="3678B0ABF8E543D49554F7321EB1621E">
    <w:name w:val="3678B0ABF8E543D49554F7321EB1621E"/>
  </w:style>
  <w:style w:type="paragraph" w:customStyle="1" w:styleId="F0B5D7E49CD3498EBB4C6896095D4ED2">
    <w:name w:val="F0B5D7E49CD3498EBB4C6896095D4ED2"/>
  </w:style>
  <w:style w:type="paragraph" w:customStyle="1" w:styleId="9A2B1E0F212F4C7F9A45910B718F982B">
    <w:name w:val="9A2B1E0F212F4C7F9A45910B718F982B"/>
  </w:style>
  <w:style w:type="paragraph" w:customStyle="1" w:styleId="C7C89B48C4074202A5BE89EA6FE799B2">
    <w:name w:val="C7C89B48C4074202A5BE89EA6FE799B2"/>
  </w:style>
  <w:style w:type="paragraph" w:customStyle="1" w:styleId="058C1503019D466DAC680A8195F57E74">
    <w:name w:val="058C1503019D466DAC680A8195F57E74"/>
  </w:style>
  <w:style w:type="paragraph" w:customStyle="1" w:styleId="8AF34A9DCA1B4DFAAB04A97D571F702E">
    <w:name w:val="8AF34A9DCA1B4DFAAB04A97D571F702E"/>
  </w:style>
  <w:style w:type="paragraph" w:customStyle="1" w:styleId="AC763F770F5B4309A928381F7BC44911">
    <w:name w:val="AC763F770F5B4309A928381F7BC44911"/>
  </w:style>
  <w:style w:type="paragraph" w:customStyle="1" w:styleId="96DAF076481D424094E84E361769278C">
    <w:name w:val="96DAF076481D424094E84E361769278C"/>
  </w:style>
  <w:style w:type="paragraph" w:customStyle="1" w:styleId="88A72C5DFB0E4BE3BC1D763D1C4CF7EB">
    <w:name w:val="88A72C5DFB0E4BE3BC1D763D1C4CF7EB"/>
  </w:style>
  <w:style w:type="paragraph" w:customStyle="1" w:styleId="81B4AB3BEE924E41A9A821A0DD6AD411">
    <w:name w:val="81B4AB3BEE924E41A9A821A0DD6AD411"/>
  </w:style>
  <w:style w:type="paragraph" w:customStyle="1" w:styleId="5BACA4A12DC04CF9B54E551D49EC353F">
    <w:name w:val="5BACA4A12DC04CF9B54E551D49EC353F"/>
  </w:style>
  <w:style w:type="paragraph" w:customStyle="1" w:styleId="613A87FEAFBC4195A2D84528DDDD2342">
    <w:name w:val="613A87FEAFBC4195A2D84528DDDD2342"/>
  </w:style>
  <w:style w:type="paragraph" w:customStyle="1" w:styleId="2AC4F4F87CF14AF3BB9BE3DCA421B0EA">
    <w:name w:val="2AC4F4F87CF14AF3BB9BE3DCA421B0EA"/>
  </w:style>
  <w:style w:type="paragraph" w:customStyle="1" w:styleId="1BD40AA38182451F9A117A875B403490">
    <w:name w:val="1BD40AA38182451F9A117A875B403490"/>
  </w:style>
  <w:style w:type="paragraph" w:customStyle="1" w:styleId="2CD8C69E836446069F1DED5984AF2CA7">
    <w:name w:val="2CD8C69E836446069F1DED5984AF2CA7"/>
  </w:style>
  <w:style w:type="paragraph" w:customStyle="1" w:styleId="339ED967BFF9410B9AAEC7D56B4D67F6">
    <w:name w:val="339ED967BFF9410B9AAEC7D56B4D67F6"/>
  </w:style>
  <w:style w:type="paragraph" w:customStyle="1" w:styleId="C54357C90A9B4A378713873C7054989C">
    <w:name w:val="C54357C90A9B4A378713873C7054989C"/>
  </w:style>
  <w:style w:type="paragraph" w:customStyle="1" w:styleId="D0BB00C8BDB24F3EA775D8661CDA50DC">
    <w:name w:val="D0BB00C8BDB24F3EA775D8661CDA50DC"/>
  </w:style>
  <w:style w:type="paragraph" w:customStyle="1" w:styleId="C1A9D92FBB9749CC95BD04FAC34DACD1">
    <w:name w:val="C1A9D92FBB9749CC95BD04FAC34DACD1"/>
  </w:style>
  <w:style w:type="paragraph" w:customStyle="1" w:styleId="B24A3FEF0CA54C40BA0002CE5B183F61">
    <w:name w:val="B24A3FEF0CA54C40BA0002CE5B183F61"/>
  </w:style>
  <w:style w:type="paragraph" w:customStyle="1" w:styleId="BBDABE61480F44488AC72C41D11538B5">
    <w:name w:val="BBDABE61480F44488AC72C41D11538B5"/>
  </w:style>
  <w:style w:type="paragraph" w:customStyle="1" w:styleId="3059E53ED60E411EBF7D2BB0AFE9F59E">
    <w:name w:val="3059E53ED60E411EBF7D2BB0AFE9F59E"/>
  </w:style>
  <w:style w:type="paragraph" w:customStyle="1" w:styleId="0F2ADF43904645D8A3749D575C88BE44">
    <w:name w:val="0F2ADF43904645D8A3749D575C88BE44"/>
  </w:style>
  <w:style w:type="paragraph" w:customStyle="1" w:styleId="245A0039A79C43DDA1EDE5BA143CC83C">
    <w:name w:val="245A0039A79C43DDA1EDE5BA143CC83C"/>
  </w:style>
  <w:style w:type="paragraph" w:customStyle="1" w:styleId="8957B0B15BAF4F62816D8DF5A9827664">
    <w:name w:val="8957B0B15BAF4F62816D8DF5A9827664"/>
  </w:style>
  <w:style w:type="paragraph" w:customStyle="1" w:styleId="74BB870768AA4CE8BB38837A69FB7A06">
    <w:name w:val="74BB870768AA4CE8BB38837A69FB7A06"/>
  </w:style>
  <w:style w:type="paragraph" w:customStyle="1" w:styleId="BD1D2C3AB9A947FC8AEB4AD082D05655">
    <w:name w:val="BD1D2C3AB9A947FC8AEB4AD082D05655"/>
  </w:style>
  <w:style w:type="paragraph" w:customStyle="1" w:styleId="CECB197C753447C58F542718C69A64E0">
    <w:name w:val="CECB197C753447C58F542718C69A64E0"/>
  </w:style>
  <w:style w:type="paragraph" w:customStyle="1" w:styleId="5AB47C909230411586E982B5087FADFF">
    <w:name w:val="5AB47C909230411586E982B5087FADFF"/>
  </w:style>
  <w:style w:type="paragraph" w:customStyle="1" w:styleId="01F382C20E944DE6BB15E6983FFF3E25">
    <w:name w:val="01F382C20E944DE6BB15E6983FFF3E25"/>
  </w:style>
  <w:style w:type="paragraph" w:customStyle="1" w:styleId="72B6A9B78EF54C6A9ABCD165D3B37FDF">
    <w:name w:val="72B6A9B78EF54C6A9ABCD165D3B37FDF"/>
  </w:style>
  <w:style w:type="paragraph" w:customStyle="1" w:styleId="72BA0CD21C04431A80C28EFA39C11E21">
    <w:name w:val="72BA0CD21C04431A80C28EFA39C11E21"/>
  </w:style>
  <w:style w:type="paragraph" w:customStyle="1" w:styleId="01B9F3B8A34143D2BA1B95F0C882573A">
    <w:name w:val="01B9F3B8A34143D2BA1B95F0C882573A"/>
  </w:style>
  <w:style w:type="paragraph" w:customStyle="1" w:styleId="EF6D16ECE6C74229AA9CD49F7241A7B3">
    <w:name w:val="EF6D16ECE6C74229AA9CD49F7241A7B3"/>
  </w:style>
  <w:style w:type="paragraph" w:customStyle="1" w:styleId="E45EFFF6980F4587A25AEFA852870E87">
    <w:name w:val="E45EFFF6980F4587A25AEFA852870E87"/>
  </w:style>
  <w:style w:type="paragraph" w:customStyle="1" w:styleId="02144F750CFC4D4CAB260116D9362508">
    <w:name w:val="02144F750CFC4D4CAB260116D9362508"/>
  </w:style>
  <w:style w:type="paragraph" w:customStyle="1" w:styleId="4D9F50C4DB1A4EF08C90036B2AC65E6B">
    <w:name w:val="4D9F50C4DB1A4EF08C90036B2AC65E6B"/>
  </w:style>
  <w:style w:type="paragraph" w:customStyle="1" w:styleId="DD48956149CB4BFF86263804DF03FFAA">
    <w:name w:val="DD48956149CB4BFF86263804DF03FFAA"/>
  </w:style>
  <w:style w:type="paragraph" w:customStyle="1" w:styleId="A0B23C16D1A241B3B8AAC61AF6167561">
    <w:name w:val="A0B23C16D1A241B3B8AAC61AF6167561"/>
  </w:style>
  <w:style w:type="paragraph" w:customStyle="1" w:styleId="5AAB1910801B48748A55D91D269DEE61">
    <w:name w:val="5AAB1910801B48748A55D91D269DEE61"/>
  </w:style>
  <w:style w:type="paragraph" w:customStyle="1" w:styleId="DC6DDCBF6F8341F68103AE6C48E41E45">
    <w:name w:val="DC6DDCBF6F8341F68103AE6C48E41E45"/>
  </w:style>
  <w:style w:type="paragraph" w:customStyle="1" w:styleId="EE0C39374C5B44C7BBE8160BED89C49D">
    <w:name w:val="EE0C39374C5B44C7BBE8160BED89C49D"/>
  </w:style>
  <w:style w:type="paragraph" w:customStyle="1" w:styleId="EB261E80BAEC4C95848367B7FBE15C94">
    <w:name w:val="EB261E80BAEC4C95848367B7FBE15C94"/>
  </w:style>
  <w:style w:type="paragraph" w:customStyle="1" w:styleId="2A0F2AEEFC644615BC3246149ABF3B0D">
    <w:name w:val="2A0F2AEEFC644615BC3246149ABF3B0D"/>
  </w:style>
  <w:style w:type="paragraph" w:customStyle="1" w:styleId="0600DAA3A17B453D91FBCB1290B5E666">
    <w:name w:val="0600DAA3A17B453D91FBCB1290B5E666"/>
  </w:style>
  <w:style w:type="paragraph" w:customStyle="1" w:styleId="DF6C786949AF4CE8B57AE4336B5625E6">
    <w:name w:val="DF6C786949AF4CE8B57AE4336B5625E6"/>
  </w:style>
  <w:style w:type="paragraph" w:customStyle="1" w:styleId="3D40240F22FF45AF8C853233DD461562">
    <w:name w:val="3D40240F22FF45AF8C853233DD461562"/>
  </w:style>
  <w:style w:type="paragraph" w:customStyle="1" w:styleId="8E2F6519D35C40FA8AF138F3BA419691">
    <w:name w:val="8E2F6519D35C40FA8AF138F3BA419691"/>
  </w:style>
  <w:style w:type="paragraph" w:customStyle="1" w:styleId="9B8B4BD19DD94C44988571A96F3B1E7D">
    <w:name w:val="9B8B4BD19DD94C44988571A96F3B1E7D"/>
  </w:style>
  <w:style w:type="paragraph" w:customStyle="1" w:styleId="27397D7E1FFA4B488F931796C966EE06">
    <w:name w:val="27397D7E1FFA4B488F931796C966EE06"/>
  </w:style>
  <w:style w:type="paragraph" w:customStyle="1" w:styleId="D4DACB6ED4814EAEB2161D6DE390C6C6">
    <w:name w:val="D4DACB6ED4814EAEB2161D6DE390C6C6"/>
  </w:style>
  <w:style w:type="paragraph" w:customStyle="1" w:styleId="DF63D9A3735C4E64841E87069C932396">
    <w:name w:val="DF63D9A3735C4E64841E87069C932396"/>
  </w:style>
  <w:style w:type="paragraph" w:customStyle="1" w:styleId="70755672218C4BE0A2C57E05D7062E41">
    <w:name w:val="70755672218C4BE0A2C57E05D7062E41"/>
  </w:style>
  <w:style w:type="paragraph" w:customStyle="1" w:styleId="DAE0328DE1C34D8EBF79067E27572B7D">
    <w:name w:val="DAE0328DE1C34D8EBF79067E27572B7D"/>
  </w:style>
  <w:style w:type="paragraph" w:customStyle="1" w:styleId="91A76F40B75D4D8D929C00D2DE9EDEEF">
    <w:name w:val="91A76F40B75D4D8D929C00D2DE9EDEEF"/>
  </w:style>
  <w:style w:type="paragraph" w:customStyle="1" w:styleId="194BB654E1FF42AB9595F2ED96C90A9E">
    <w:name w:val="194BB654E1FF42AB9595F2ED96C90A9E"/>
  </w:style>
  <w:style w:type="paragraph" w:customStyle="1" w:styleId="0E7220C62C684BB2861FBBF72C4B5FC0">
    <w:name w:val="0E7220C62C684BB2861FBBF72C4B5FC0"/>
  </w:style>
  <w:style w:type="paragraph" w:customStyle="1" w:styleId="86B8E839F5ED4CFB8A35ADDA0F4085A4">
    <w:name w:val="86B8E839F5ED4CFB8A35ADDA0F4085A4"/>
  </w:style>
  <w:style w:type="paragraph" w:customStyle="1" w:styleId="EBA2070916674A61B549E8B14C51DBE7">
    <w:name w:val="EBA2070916674A61B549E8B14C51DBE7"/>
  </w:style>
  <w:style w:type="paragraph" w:customStyle="1" w:styleId="925DB30FF41D46EA8CB618987E385739">
    <w:name w:val="925DB30FF41D46EA8CB618987E385739"/>
  </w:style>
  <w:style w:type="paragraph" w:customStyle="1" w:styleId="D29F2479B3D94CA1A800F5E65750BAEF">
    <w:name w:val="D29F2479B3D94CA1A800F5E65750BAEF"/>
  </w:style>
  <w:style w:type="paragraph" w:customStyle="1" w:styleId="361AE5EFF21848509C6E785514494BAC">
    <w:name w:val="361AE5EFF21848509C6E785514494BAC"/>
  </w:style>
  <w:style w:type="paragraph" w:customStyle="1" w:styleId="25926FB1E3894066A448F96F84A81B17">
    <w:name w:val="25926FB1E3894066A448F96F84A81B17"/>
  </w:style>
  <w:style w:type="paragraph" w:customStyle="1" w:styleId="098E7D2FD0584B89924D54B50D20E085">
    <w:name w:val="098E7D2FD0584B89924D54B50D20E085"/>
  </w:style>
  <w:style w:type="paragraph" w:customStyle="1" w:styleId="CF4C090468474DC29CA1E4AB76924D44">
    <w:name w:val="CF4C090468474DC29CA1E4AB76924D44"/>
  </w:style>
  <w:style w:type="paragraph" w:customStyle="1" w:styleId="DE2FAB3F9EA240A1BD1045BA7374EC79">
    <w:name w:val="DE2FAB3F9EA240A1BD1045BA7374EC79"/>
  </w:style>
  <w:style w:type="paragraph" w:customStyle="1" w:styleId="BB7B6496DD4D4896B011ED5B3C6B51E2">
    <w:name w:val="BB7B6496DD4D4896B011ED5B3C6B51E2"/>
  </w:style>
  <w:style w:type="paragraph" w:customStyle="1" w:styleId="43EAC1C4EAD14465A7B48115703CB5D4">
    <w:name w:val="43EAC1C4EAD14465A7B48115703CB5D4"/>
  </w:style>
  <w:style w:type="paragraph" w:customStyle="1" w:styleId="F4C43DCA010B4FB786EA88FA4A424081">
    <w:name w:val="F4C43DCA010B4FB786EA88FA4A424081"/>
    <w:rsid w:val="0046702A"/>
  </w:style>
  <w:style w:type="paragraph" w:customStyle="1" w:styleId="C9D50851C3D240EFA871600B2FEC4454">
    <w:name w:val="C9D50851C3D240EFA871600B2FEC4454"/>
    <w:rsid w:val="0046702A"/>
  </w:style>
  <w:style w:type="paragraph" w:customStyle="1" w:styleId="EC81D0E2394A41B3B38583AC9BC576BA">
    <w:name w:val="EC81D0E2394A41B3B38583AC9BC576BA"/>
    <w:rsid w:val="006C6465"/>
  </w:style>
  <w:style w:type="paragraph" w:customStyle="1" w:styleId="078DBCBAF4984E2B9B6918CD8D12E7D6">
    <w:name w:val="078DBCBAF4984E2B9B6918CD8D12E7D6"/>
    <w:rsid w:val="006C6465"/>
  </w:style>
  <w:style w:type="paragraph" w:customStyle="1" w:styleId="68D8ED2CDD7C4BE1AB26C81B850EC086">
    <w:name w:val="68D8ED2CDD7C4BE1AB26C81B850EC086"/>
    <w:rsid w:val="006C6465"/>
  </w:style>
  <w:style w:type="paragraph" w:customStyle="1" w:styleId="CA8B209A1DC249B39C70799531BD5CEA">
    <w:name w:val="CA8B209A1DC249B39C70799531BD5CEA"/>
    <w:rsid w:val="006C6465"/>
  </w:style>
  <w:style w:type="paragraph" w:customStyle="1" w:styleId="47FC150306664E56A10F3527A8A64A91">
    <w:name w:val="47FC150306664E56A10F3527A8A64A91"/>
    <w:rsid w:val="006C6465"/>
  </w:style>
  <w:style w:type="paragraph" w:customStyle="1" w:styleId="8B604F009F6140FCA6A5D8FE191C8644">
    <w:name w:val="8B604F009F6140FCA6A5D8FE191C8644"/>
    <w:rsid w:val="006C6465"/>
  </w:style>
  <w:style w:type="paragraph" w:customStyle="1" w:styleId="15D62F6AAB7E44C18839A2140F9DFDE3">
    <w:name w:val="15D62F6AAB7E44C18839A2140F9DFDE3"/>
    <w:rsid w:val="006C6465"/>
  </w:style>
  <w:style w:type="paragraph" w:customStyle="1" w:styleId="54A61F64230147F19594F4BD9CA8C563">
    <w:name w:val="54A61F64230147F19594F4BD9CA8C563"/>
    <w:rsid w:val="006C6465"/>
  </w:style>
  <w:style w:type="paragraph" w:customStyle="1" w:styleId="3D00E18399004F968F73C9D47C42EBBC">
    <w:name w:val="3D00E18399004F968F73C9D47C42EBBC"/>
    <w:rsid w:val="006C6465"/>
  </w:style>
  <w:style w:type="paragraph" w:customStyle="1" w:styleId="7D46309167034B7F9EF06ED61BA603B7">
    <w:name w:val="7D46309167034B7F9EF06ED61BA603B7"/>
    <w:rsid w:val="006C6465"/>
  </w:style>
  <w:style w:type="paragraph" w:customStyle="1" w:styleId="4FFA0C84005E42EAA8F3A84999AA9E58">
    <w:name w:val="4FFA0C84005E42EAA8F3A84999AA9E58"/>
    <w:rsid w:val="006C6465"/>
  </w:style>
  <w:style w:type="paragraph" w:customStyle="1" w:styleId="C920BFD605654062B2C54E12FF642855">
    <w:name w:val="C920BFD605654062B2C54E12FF642855"/>
    <w:rsid w:val="006C6465"/>
  </w:style>
  <w:style w:type="paragraph" w:customStyle="1" w:styleId="466F25F55E3C47B286998AB25F0AD327">
    <w:name w:val="466F25F55E3C47B286998AB25F0AD327"/>
    <w:rsid w:val="006C64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00F006-1D47-40A4-8C80-3BA0DA494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Bidder Response Form.dotx</Template>
  <TotalTime>0</TotalTime>
  <Pages>39</Pages>
  <Words>9365</Words>
  <Characters>53385</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62625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2017-06-29T18:58:00Z</dcterms:created>
  <dcterms:modified xsi:type="dcterms:W3CDTF">2017-06-29T18:58:00Z</dcterms:modified>
</cp:coreProperties>
</file>